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A81" w:rsidRDefault="00A60A81"/>
    <w:p w:rsidR="0012269D" w:rsidRDefault="0012269D"/>
    <w:p w:rsidR="0012269D" w:rsidRPr="0012269D" w:rsidRDefault="0012269D" w:rsidP="0012269D">
      <w:pPr>
        <w:shd w:val="clear" w:color="auto" w:fill="000000"/>
        <w:spacing w:after="0" w:line="240" w:lineRule="auto"/>
        <w:jc w:val="center"/>
        <w:rPr>
          <w:rFonts w:ascii="Arial Narrow" w:eastAsia="Times New Roman" w:hAnsi="Arial Narrow"/>
          <w:sz w:val="28"/>
          <w:szCs w:val="24"/>
          <w:lang w:val="ca-ES" w:eastAsia="es-ES"/>
        </w:rPr>
      </w:pPr>
      <w:r w:rsidRPr="0012269D">
        <w:rPr>
          <w:rFonts w:ascii="Arial Narrow" w:eastAsia="Times New Roman" w:hAnsi="Arial Narrow"/>
          <w:sz w:val="28"/>
          <w:szCs w:val="24"/>
          <w:lang w:val="ca-ES" w:eastAsia="es-ES"/>
        </w:rPr>
        <w:t>AUTORITZACIÓ DEL PARE, MARE O TUTOR/A</w:t>
      </w:r>
    </w:p>
    <w:p w:rsidR="0012269D" w:rsidRPr="00697FBA" w:rsidRDefault="0012269D" w:rsidP="0012269D">
      <w:pPr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12269D" w:rsidRPr="00697FBA" w:rsidRDefault="0012269D" w:rsidP="0012269D">
      <w:pPr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>En/Na_____________________________________________________________</w:t>
      </w:r>
      <w:r>
        <w:rPr>
          <w:rFonts w:ascii="Arial Narrow" w:eastAsia="Times New Roman" w:hAnsi="Arial Narrow"/>
          <w:sz w:val="24"/>
          <w:szCs w:val="24"/>
          <w:lang w:val="ca-ES" w:eastAsia="es-ES"/>
        </w:rPr>
        <w:t>_______</w: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>____</w:t>
      </w:r>
    </w:p>
    <w:p w:rsidR="0012269D" w:rsidRPr="00697FBA" w:rsidRDefault="0012269D" w:rsidP="0012269D">
      <w:pPr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>amb DNI núm._________________</w:t>
      </w:r>
      <w:r>
        <w:rPr>
          <w:rFonts w:ascii="Arial Narrow" w:eastAsia="Times New Roman" w:hAnsi="Arial Narrow"/>
          <w:sz w:val="24"/>
          <w:szCs w:val="24"/>
          <w:lang w:val="ca-ES" w:eastAsia="es-ES"/>
        </w:rPr>
        <w:t>__</w: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>__ autoritza el seu fill/filla______</w:t>
      </w:r>
      <w:r>
        <w:rPr>
          <w:rFonts w:ascii="Arial Narrow" w:eastAsia="Times New Roman" w:hAnsi="Arial Narrow"/>
          <w:sz w:val="24"/>
          <w:szCs w:val="24"/>
          <w:lang w:val="ca-ES" w:eastAsia="es-ES"/>
        </w:rPr>
        <w:t>_______</w: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>______________</w:t>
      </w:r>
    </w:p>
    <w:p w:rsidR="0012269D" w:rsidRPr="00697FBA" w:rsidRDefault="0012269D" w:rsidP="0012269D">
      <w:pPr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_________________________________a assistir a l’activitat sol·licitada, sota les condicions establertes. Fa extensiva aquesta autorització a les decisions </w:t>
      </w:r>
      <w:proofErr w:type="spellStart"/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>mèdico</w:t>
      </w:r>
      <w:proofErr w:type="spellEnd"/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>-quirúrgiques que fos necessari adoptar en cas d’extrema urgència, sota la pertinent direcció facultativa.</w:t>
      </w:r>
    </w:p>
    <w:p w:rsidR="0012269D" w:rsidRPr="00697FBA" w:rsidRDefault="0012269D" w:rsidP="0012269D">
      <w:pPr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12269D" w:rsidRPr="00697FBA" w:rsidRDefault="0012269D" w:rsidP="0012269D">
      <w:pPr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>_________________, ______de ________________de_______________</w:t>
      </w:r>
    </w:p>
    <w:p w:rsidR="0012269D" w:rsidRPr="00697FBA" w:rsidRDefault="0012269D" w:rsidP="0012269D">
      <w:pPr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12269D" w:rsidRPr="00697FBA" w:rsidRDefault="0012269D" w:rsidP="0012269D">
      <w:pPr>
        <w:spacing w:after="0" w:line="240" w:lineRule="auto"/>
        <w:jc w:val="right"/>
        <w:rPr>
          <w:rFonts w:ascii="Arial Narrow" w:eastAsia="Times New Roman" w:hAnsi="Arial Narrow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                 Signatura de la persona que autoritza</w:t>
      </w:r>
    </w:p>
    <w:p w:rsidR="0012269D" w:rsidRPr="00697FBA" w:rsidRDefault="0012269D" w:rsidP="0012269D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</w:p>
    <w:p w:rsidR="0012269D" w:rsidRPr="00697FBA" w:rsidRDefault="0012269D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</w:p>
    <w:p w:rsidR="0012269D" w:rsidRPr="00697FBA" w:rsidRDefault="0012269D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</w:p>
    <w:p w:rsidR="0012269D" w:rsidRDefault="0012269D" w:rsidP="0012269D">
      <w:pPr>
        <w:spacing w:after="0" w:line="240" w:lineRule="auto"/>
        <w:rPr>
          <w:rFonts w:ascii="Arial Narrow" w:eastAsia="Times New Roman" w:hAnsi="Arial Narrow"/>
          <w:sz w:val="28"/>
          <w:szCs w:val="24"/>
          <w:lang w:val="ca-ES" w:eastAsia="es-ES"/>
        </w:rPr>
      </w:pPr>
    </w:p>
    <w:p w:rsidR="0012269D" w:rsidRPr="0012269D" w:rsidRDefault="0012269D" w:rsidP="0012269D">
      <w:pPr>
        <w:spacing w:after="0" w:line="240" w:lineRule="auto"/>
        <w:rPr>
          <w:rFonts w:ascii="Arial Narrow" w:eastAsia="Times New Roman" w:hAnsi="Arial Narrow"/>
          <w:sz w:val="28"/>
          <w:szCs w:val="24"/>
          <w:lang w:val="ca-ES" w:eastAsia="es-ES"/>
        </w:rPr>
      </w:pPr>
      <w:bookmarkStart w:id="0" w:name="_GoBack"/>
      <w:bookmarkEnd w:id="0"/>
    </w:p>
    <w:p w:rsidR="0012269D" w:rsidRPr="0012269D" w:rsidRDefault="0012269D" w:rsidP="0012269D">
      <w:pPr>
        <w:shd w:val="clear" w:color="auto" w:fill="000000"/>
        <w:spacing w:after="0" w:line="240" w:lineRule="auto"/>
        <w:jc w:val="center"/>
        <w:rPr>
          <w:rFonts w:ascii="Arial Narrow" w:eastAsia="Times New Roman" w:hAnsi="Arial Narrow"/>
          <w:sz w:val="28"/>
          <w:szCs w:val="24"/>
          <w:lang w:val="ca-ES" w:eastAsia="es-ES"/>
        </w:rPr>
      </w:pPr>
      <w:r w:rsidRPr="0012269D">
        <w:rPr>
          <w:rFonts w:ascii="Arial Narrow" w:eastAsia="Times New Roman" w:hAnsi="Arial Narrow"/>
          <w:sz w:val="28"/>
          <w:szCs w:val="24"/>
          <w:lang w:val="ca-ES" w:eastAsia="es-ES"/>
        </w:rPr>
        <w:t xml:space="preserve">ALTRES AUTORITZACIONS </w:t>
      </w:r>
    </w:p>
    <w:p w:rsidR="0012269D" w:rsidRPr="00697FBA" w:rsidRDefault="0012269D" w:rsidP="0012269D">
      <w:pPr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12269D" w:rsidRPr="00697FBA" w:rsidRDefault="0012269D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 xml:space="preserve">*PER PARTICIPAR A LES SORTIDES DEL CASAL D’ESTIU </w:t>
      </w:r>
    </w:p>
    <w:p w:rsidR="0012269D" w:rsidRPr="00697FBA" w:rsidRDefault="0012269D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>A participar a les diferents sortides programades durant el Casal d’Estiu: sortides per les rodalies del municipi</w:t>
      </w:r>
      <w:r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 xml:space="preserve"> i/o amb autocar fora del municipi</w:t>
      </w:r>
      <w:r w:rsidRPr="00697FBA"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 xml:space="preserve">, incloses dins de la programació. </w:t>
      </w: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567"/>
        <w:gridCol w:w="708"/>
        <w:gridCol w:w="567"/>
      </w:tblGrid>
      <w:tr w:rsidR="0012269D" w:rsidRPr="0012307C" w:rsidTr="004E1A3E">
        <w:trPr>
          <w:trHeight w:val="276"/>
        </w:trPr>
        <w:tc>
          <w:tcPr>
            <w:tcW w:w="659" w:type="dxa"/>
          </w:tcPr>
          <w:p w:rsidR="0012269D" w:rsidRPr="0012307C" w:rsidRDefault="0012269D" w:rsidP="004E1A3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  <w:r w:rsidRPr="0012307C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  <w:t>SI</w:t>
            </w:r>
          </w:p>
        </w:tc>
        <w:tc>
          <w:tcPr>
            <w:tcW w:w="567" w:type="dxa"/>
          </w:tcPr>
          <w:p w:rsidR="0012269D" w:rsidRPr="0012307C" w:rsidRDefault="0012269D" w:rsidP="004E1A3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</w:p>
        </w:tc>
        <w:tc>
          <w:tcPr>
            <w:tcW w:w="708" w:type="dxa"/>
          </w:tcPr>
          <w:p w:rsidR="0012269D" w:rsidRPr="0012307C" w:rsidRDefault="0012269D" w:rsidP="004E1A3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  <w:r w:rsidRPr="0012307C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  <w:t>NO</w:t>
            </w:r>
          </w:p>
        </w:tc>
        <w:tc>
          <w:tcPr>
            <w:tcW w:w="567" w:type="dxa"/>
          </w:tcPr>
          <w:p w:rsidR="0012269D" w:rsidRPr="0012307C" w:rsidRDefault="0012269D" w:rsidP="004E1A3E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ca-ES" w:eastAsia="es-ES"/>
              </w:rPr>
            </w:pPr>
          </w:p>
        </w:tc>
      </w:tr>
    </w:tbl>
    <w:p w:rsidR="0012269D" w:rsidRPr="00697FBA" w:rsidRDefault="0012269D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</w:p>
    <w:p w:rsidR="0012269D" w:rsidRPr="00697FBA" w:rsidRDefault="0012269D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</w:p>
    <w:p w:rsidR="0012269D" w:rsidRPr="00697FBA" w:rsidRDefault="0012269D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 xml:space="preserve">*PER ANAR A LA PISCINA COM A ACTIVITAT DEL CASAL D’ESTIU </w:t>
      </w:r>
    </w:p>
    <w:p w:rsidR="0012269D" w:rsidRPr="00697FBA" w:rsidRDefault="0012269D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>A anar a la piscina com a activitat pro</w:t>
      </w:r>
      <w:r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 xml:space="preserve">gramada dins del Casal d’Estiu (aquesta activitat ja està inclosa en el preu del Casal). </w:t>
      </w: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567"/>
        <w:gridCol w:w="708"/>
        <w:gridCol w:w="567"/>
      </w:tblGrid>
      <w:tr w:rsidR="0012269D" w:rsidRPr="0012307C" w:rsidTr="004E1A3E">
        <w:trPr>
          <w:trHeight w:val="276"/>
        </w:trPr>
        <w:tc>
          <w:tcPr>
            <w:tcW w:w="659" w:type="dxa"/>
          </w:tcPr>
          <w:p w:rsidR="0012269D" w:rsidRPr="0012307C" w:rsidRDefault="0012269D" w:rsidP="004E1A3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  <w:r w:rsidRPr="0012307C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  <w:t>SI</w:t>
            </w:r>
          </w:p>
        </w:tc>
        <w:tc>
          <w:tcPr>
            <w:tcW w:w="567" w:type="dxa"/>
          </w:tcPr>
          <w:p w:rsidR="0012269D" w:rsidRPr="0012307C" w:rsidRDefault="0012269D" w:rsidP="004E1A3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</w:p>
        </w:tc>
        <w:tc>
          <w:tcPr>
            <w:tcW w:w="708" w:type="dxa"/>
          </w:tcPr>
          <w:p w:rsidR="0012269D" w:rsidRPr="0012307C" w:rsidRDefault="0012269D" w:rsidP="004E1A3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  <w:r w:rsidRPr="0012307C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  <w:t>NO</w:t>
            </w:r>
          </w:p>
        </w:tc>
        <w:tc>
          <w:tcPr>
            <w:tcW w:w="567" w:type="dxa"/>
          </w:tcPr>
          <w:p w:rsidR="0012269D" w:rsidRPr="0012307C" w:rsidRDefault="0012269D" w:rsidP="004E1A3E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ca-ES" w:eastAsia="es-ES"/>
              </w:rPr>
            </w:pPr>
          </w:p>
        </w:tc>
      </w:tr>
    </w:tbl>
    <w:p w:rsidR="0012269D" w:rsidRPr="00697FBA" w:rsidRDefault="0012269D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</w:p>
    <w:p w:rsidR="0012269D" w:rsidRPr="00697FBA" w:rsidRDefault="0012269D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</w:p>
    <w:p w:rsidR="0012269D" w:rsidRPr="00697FBA" w:rsidRDefault="0012269D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>*IMATGE</w:t>
      </w:r>
    </w:p>
    <w:p w:rsidR="0012269D" w:rsidRPr="00697FBA" w:rsidRDefault="0012269D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>Segons la Llei Orgànica 1/1996, del 15 de gener, de Protecció Jurídica del Menor, tots adreçant-nos a l’article 4 que fa referència al dret de l’honor, a la intimitat i a la pròpia imatge; us fem arribar a aquesta autorització per tal que marqueu si o no, esteu d’acord a que es fotografiï / filmi al vostre fill/a, durant el casal d’estiu, utilitzant aquesta informació per un ús intern o de difusió (premsa, pàgina, web,</w:t>
      </w:r>
      <w:r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 xml:space="preserve"> </w:t>
      </w:r>
      <w:proofErr w:type="spellStart"/>
      <w:r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>blog</w:t>
      </w:r>
      <w:proofErr w:type="spellEnd"/>
      <w:r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>,</w:t>
      </w:r>
      <w:r w:rsidRPr="00697FBA"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 xml:space="preserve"> promoció...). </w:t>
      </w: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567"/>
        <w:gridCol w:w="708"/>
        <w:gridCol w:w="567"/>
      </w:tblGrid>
      <w:tr w:rsidR="0012269D" w:rsidRPr="0012307C" w:rsidTr="004E1A3E">
        <w:trPr>
          <w:trHeight w:val="276"/>
        </w:trPr>
        <w:tc>
          <w:tcPr>
            <w:tcW w:w="659" w:type="dxa"/>
          </w:tcPr>
          <w:p w:rsidR="0012269D" w:rsidRPr="0012307C" w:rsidRDefault="0012269D" w:rsidP="004E1A3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  <w:r w:rsidRPr="0012307C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  <w:t>SI</w:t>
            </w:r>
          </w:p>
        </w:tc>
        <w:tc>
          <w:tcPr>
            <w:tcW w:w="567" w:type="dxa"/>
          </w:tcPr>
          <w:p w:rsidR="0012269D" w:rsidRPr="0012307C" w:rsidRDefault="0012269D" w:rsidP="004E1A3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</w:p>
        </w:tc>
        <w:tc>
          <w:tcPr>
            <w:tcW w:w="708" w:type="dxa"/>
          </w:tcPr>
          <w:p w:rsidR="0012269D" w:rsidRPr="0012307C" w:rsidRDefault="0012269D" w:rsidP="004E1A3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  <w:r w:rsidRPr="0012307C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  <w:t>NO</w:t>
            </w:r>
          </w:p>
        </w:tc>
        <w:tc>
          <w:tcPr>
            <w:tcW w:w="567" w:type="dxa"/>
          </w:tcPr>
          <w:p w:rsidR="0012269D" w:rsidRPr="0012307C" w:rsidRDefault="0012269D" w:rsidP="004E1A3E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ca-ES" w:eastAsia="es-ES"/>
              </w:rPr>
            </w:pPr>
          </w:p>
        </w:tc>
      </w:tr>
    </w:tbl>
    <w:p w:rsidR="0012269D" w:rsidRPr="00697FBA" w:rsidRDefault="0012269D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</w:p>
    <w:p w:rsidR="0012269D" w:rsidRPr="00697FBA" w:rsidRDefault="0012269D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</w:p>
    <w:p w:rsidR="0012269D" w:rsidRPr="00697FBA" w:rsidRDefault="0012269D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 xml:space="preserve">*SORTIR SOL DURANT EL CASAL D’ESTIU </w:t>
      </w:r>
    </w:p>
    <w:p w:rsidR="0012269D" w:rsidRPr="00697FBA" w:rsidRDefault="0012269D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  <w:r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 xml:space="preserve">Autoritzo i </w:t>
      </w:r>
      <w:r w:rsidRPr="00697FBA"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>em faig responsable a que el meu fill/a surti sol/a del Casal d’Estiu, una vegada</w:t>
      </w:r>
      <w:r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 xml:space="preserve"> hag</w:t>
      </w:r>
      <w:r w:rsidRPr="00697FBA"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 xml:space="preserve">i finalitzat l’activitat, en l’horari que s’hagi inscrit. </w:t>
      </w: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567"/>
        <w:gridCol w:w="708"/>
        <w:gridCol w:w="567"/>
      </w:tblGrid>
      <w:tr w:rsidR="0012269D" w:rsidRPr="0012307C" w:rsidTr="004E1A3E">
        <w:trPr>
          <w:trHeight w:val="276"/>
        </w:trPr>
        <w:tc>
          <w:tcPr>
            <w:tcW w:w="659" w:type="dxa"/>
          </w:tcPr>
          <w:p w:rsidR="0012269D" w:rsidRPr="0012307C" w:rsidRDefault="0012269D" w:rsidP="004E1A3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  <w:r w:rsidRPr="0012307C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  <w:t>SI</w:t>
            </w:r>
          </w:p>
        </w:tc>
        <w:tc>
          <w:tcPr>
            <w:tcW w:w="567" w:type="dxa"/>
          </w:tcPr>
          <w:p w:rsidR="0012269D" w:rsidRPr="0012307C" w:rsidRDefault="0012269D" w:rsidP="004E1A3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</w:p>
        </w:tc>
        <w:tc>
          <w:tcPr>
            <w:tcW w:w="708" w:type="dxa"/>
          </w:tcPr>
          <w:p w:rsidR="0012269D" w:rsidRPr="0012307C" w:rsidRDefault="0012269D" w:rsidP="004E1A3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  <w:r w:rsidRPr="0012307C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  <w:t>NO</w:t>
            </w:r>
          </w:p>
        </w:tc>
        <w:tc>
          <w:tcPr>
            <w:tcW w:w="567" w:type="dxa"/>
          </w:tcPr>
          <w:p w:rsidR="0012269D" w:rsidRPr="0012307C" w:rsidRDefault="0012269D" w:rsidP="004E1A3E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ca-ES" w:eastAsia="es-ES"/>
              </w:rPr>
            </w:pPr>
          </w:p>
        </w:tc>
      </w:tr>
    </w:tbl>
    <w:p w:rsidR="0012269D" w:rsidRPr="00697FBA" w:rsidRDefault="0012269D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</w:p>
    <w:p w:rsidR="0012269D" w:rsidRPr="00697FBA" w:rsidRDefault="0012269D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</w:p>
    <w:p w:rsidR="0012269D" w:rsidRPr="00697FBA" w:rsidRDefault="0012269D" w:rsidP="001226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</w:pPr>
    </w:p>
    <w:p w:rsidR="0012269D" w:rsidRDefault="0012269D"/>
    <w:sectPr w:rsidR="0012269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05C" w:rsidRDefault="00EF505C" w:rsidP="003B4918">
      <w:pPr>
        <w:spacing w:after="0" w:line="240" w:lineRule="auto"/>
      </w:pPr>
      <w:r>
        <w:separator/>
      </w:r>
    </w:p>
  </w:endnote>
  <w:endnote w:type="continuationSeparator" w:id="0">
    <w:p w:rsidR="00EF505C" w:rsidRDefault="00EF505C" w:rsidP="003B4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918" w:rsidRDefault="003B491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918" w:rsidRDefault="003B491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918" w:rsidRDefault="003B49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05C" w:rsidRDefault="00EF505C" w:rsidP="003B4918">
      <w:pPr>
        <w:spacing w:after="0" w:line="240" w:lineRule="auto"/>
      </w:pPr>
      <w:r>
        <w:separator/>
      </w:r>
    </w:p>
  </w:footnote>
  <w:footnote w:type="continuationSeparator" w:id="0">
    <w:p w:rsidR="00EF505C" w:rsidRDefault="00EF505C" w:rsidP="003B4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918" w:rsidRDefault="0012269D">
    <w:pPr>
      <w:pStyle w:val="Encabezado"/>
    </w:pPr>
    <w:r>
      <w:rPr>
        <w:noProof/>
      </w:rPr>
      <w:pict w14:anchorId="305AB5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264422" o:spid="_x0000_s2050" type="#_x0000_t75" style="position:absolute;margin-left:0;margin-top:0;width:631.7pt;height:880.3pt;z-index:-251657216;mso-position-horizontal:center;mso-position-horizontal-relative:margin;mso-position-vertical:center;mso-position-vertical-relative:margin" o:allowincell="f">
          <v:imagedata r:id="rId1" o:title="full plantilla inscripcion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918" w:rsidRDefault="0012269D">
    <w:pPr>
      <w:pStyle w:val="Encabezado"/>
    </w:pPr>
    <w:r>
      <w:rPr>
        <w:noProof/>
      </w:rPr>
      <w:pict w14:anchorId="22FE83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264423" o:spid="_x0000_s2051" type="#_x0000_t75" style="position:absolute;margin-left:0;margin-top:0;width:631.7pt;height:880.3pt;z-index:-251656192;mso-position-horizontal:center;mso-position-horizontal-relative:margin;mso-position-vertical:center;mso-position-vertical-relative:margin" o:allowincell="f">
          <v:imagedata r:id="rId1" o:title="full plantilla inscripcion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918" w:rsidRDefault="0012269D">
    <w:pPr>
      <w:pStyle w:val="Encabezado"/>
    </w:pPr>
    <w:r>
      <w:rPr>
        <w:noProof/>
      </w:rPr>
      <w:pict w14:anchorId="1902A8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264421" o:spid="_x0000_s2049" type="#_x0000_t75" style="position:absolute;margin-left:0;margin-top:0;width:631.7pt;height:880.3pt;z-index:-251658240;mso-position-horizontal:center;mso-position-horizontal-relative:margin;mso-position-vertical:center;mso-position-vertical-relative:margin" o:allowincell="f">
          <v:imagedata r:id="rId1" o:title="full plantilla inscripcion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05C"/>
    <w:rsid w:val="0012269D"/>
    <w:rsid w:val="003B4918"/>
    <w:rsid w:val="00A60A81"/>
    <w:rsid w:val="00BE33E8"/>
    <w:rsid w:val="00CC24C0"/>
    <w:rsid w:val="00EF5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269D"/>
    <w:pPr>
      <w:spacing w:after="200" w:line="276" w:lineRule="auto"/>
    </w:pPr>
    <w:rPr>
      <w:rFonts w:ascii="Calibri" w:eastAsia="Calibri" w:hAnsi="Calibri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491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3B4918"/>
  </w:style>
  <w:style w:type="paragraph" w:styleId="Piedepgina">
    <w:name w:val="footer"/>
    <w:basedOn w:val="Normal"/>
    <w:link w:val="PiedepginaCar"/>
    <w:uiPriority w:val="99"/>
    <w:unhideWhenUsed/>
    <w:rsid w:val="003B491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B49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269D"/>
    <w:pPr>
      <w:spacing w:after="200" w:line="276" w:lineRule="auto"/>
    </w:pPr>
    <w:rPr>
      <w:rFonts w:ascii="Calibri" w:eastAsia="Calibri" w:hAnsi="Calibri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491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3B4918"/>
  </w:style>
  <w:style w:type="paragraph" w:styleId="Piedepgina">
    <w:name w:val="footer"/>
    <w:basedOn w:val="Normal"/>
    <w:link w:val="PiedepginaCar"/>
    <w:uiPriority w:val="99"/>
    <w:unhideWhenUsed/>
    <w:rsid w:val="003B491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B49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\AppData\Local\Temp\plantilla%20word%20INSCRIPCIONS-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word INSCRIPCIONS-2.dotx</Template>
  <TotalTime>0</TotalTime>
  <Pages>1</Pages>
  <Words>266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Laura</cp:lastModifiedBy>
  <cp:revision>2</cp:revision>
  <dcterms:created xsi:type="dcterms:W3CDTF">2018-04-27T09:00:00Z</dcterms:created>
  <dcterms:modified xsi:type="dcterms:W3CDTF">2018-04-27T09:00:00Z</dcterms:modified>
</cp:coreProperties>
</file>