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404" w:rsidRDefault="00090404" w:rsidP="00090404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56"/>
          <w:szCs w:val="56"/>
          <w:lang w:val="ca-ES" w:eastAsia="es-ES"/>
        </w:rPr>
      </w:pPr>
      <w:r w:rsidRPr="000C2BAD">
        <w:rPr>
          <w:rFonts w:ascii="Arial Narrow" w:eastAsia="Times New Roman" w:hAnsi="Arial Narrow" w:cs="Times New Roman"/>
          <w:b/>
          <w:bCs/>
          <w:sz w:val="56"/>
          <w:szCs w:val="56"/>
          <w:lang w:val="ca-ES" w:eastAsia="es-ES"/>
        </w:rPr>
        <w:t>Butlleta de d’inscripció</w:t>
      </w:r>
    </w:p>
    <w:p w:rsidR="00090404" w:rsidRDefault="00090404" w:rsidP="00743E02">
      <w:pPr>
        <w:keepNext/>
        <w:spacing w:after="0" w:line="360" w:lineRule="auto"/>
        <w:ind w:left="1418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 w:rsidRPr="00234BB1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 xml:space="preserve">CASAL D’ESTIU </w:t>
      </w: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2019</w:t>
      </w:r>
    </w:p>
    <w:p w:rsidR="00004A4E" w:rsidRDefault="00004A4E" w:rsidP="00004A4E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PALS JOVE</w:t>
      </w:r>
    </w:p>
    <w:p w:rsidR="00090404" w:rsidRPr="000C2BAD" w:rsidRDefault="00090404" w:rsidP="00004A4E">
      <w:pPr>
        <w:spacing w:after="0" w:line="240" w:lineRule="auto"/>
        <w:jc w:val="right"/>
        <w:rPr>
          <w:rFonts w:ascii="Arial Narrow" w:eastAsia="Times New Roman" w:hAnsi="Arial Narrow"/>
          <w:sz w:val="28"/>
          <w:szCs w:val="28"/>
          <w:lang w:val="ca-ES" w:eastAsia="es-ES"/>
        </w:rPr>
      </w:pPr>
      <w:r w:rsidRPr="000C2BAD">
        <w:rPr>
          <w:rFonts w:ascii="Arial Narrow" w:eastAsia="Times New Roman" w:hAnsi="Arial Narrow"/>
          <w:sz w:val="28"/>
          <w:szCs w:val="28"/>
          <w:lang w:val="ca-ES" w:eastAsia="es-ES"/>
        </w:rPr>
        <w:t>Núm. Inscripció: _____(omplir per Quiràlia)</w:t>
      </w:r>
    </w:p>
    <w:p w:rsidR="00090404" w:rsidRPr="000C2BAD" w:rsidRDefault="00090404" w:rsidP="00090404">
      <w:pPr>
        <w:shd w:val="clear" w:color="auto" w:fill="000000"/>
        <w:spacing w:after="0" w:line="240" w:lineRule="auto"/>
        <w:jc w:val="center"/>
        <w:rPr>
          <w:rFonts w:ascii="Arial Narrow" w:eastAsia="Times New Roman" w:hAnsi="Arial Narrow"/>
          <w:sz w:val="28"/>
          <w:szCs w:val="28"/>
          <w:lang w:val="ca-ES" w:eastAsia="es-ES"/>
        </w:rPr>
      </w:pPr>
      <w:r w:rsidRPr="000C2BAD">
        <w:rPr>
          <w:rFonts w:ascii="Arial Narrow" w:eastAsia="Times New Roman" w:hAnsi="Arial Narrow"/>
          <w:sz w:val="28"/>
          <w:szCs w:val="28"/>
          <w:lang w:val="ca-ES" w:eastAsia="es-ES"/>
        </w:rPr>
        <w:t>DADES DEL NEN/A</w:t>
      </w:r>
    </w:p>
    <w:p w:rsidR="00090404" w:rsidRDefault="00090404" w:rsidP="00090404">
      <w:pPr>
        <w:spacing w:after="0" w:line="240" w:lineRule="auto"/>
        <w:rPr>
          <w:rFonts w:ascii="Arial Narrow" w:eastAsia="Times New Roman" w:hAnsi="Arial Narrow"/>
          <w:sz w:val="28"/>
          <w:szCs w:val="28"/>
          <w:lang w:val="ca-ES" w:eastAsia="es-ES"/>
        </w:rPr>
      </w:pPr>
    </w:p>
    <w:tbl>
      <w:tblPr>
        <w:tblW w:w="882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2"/>
        <w:gridCol w:w="4388"/>
      </w:tblGrid>
      <w:tr w:rsidR="00090404" w:rsidRPr="000C2BAD" w:rsidTr="00801DE3">
        <w:trPr>
          <w:trHeight w:val="829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1r. COGNOM: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2n. COGNOM:</w:t>
            </w:r>
          </w:p>
        </w:tc>
      </w:tr>
      <w:tr w:rsidR="00090404" w:rsidRPr="000C2BAD" w:rsidTr="00801DE3">
        <w:trPr>
          <w:trHeight w:val="828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NOM:</w:t>
            </w:r>
          </w:p>
        </w:tc>
      </w:tr>
      <w:tr w:rsidR="00090404" w:rsidRPr="000C2BAD" w:rsidTr="00801DE3">
        <w:trPr>
          <w:trHeight w:val="853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DATA NAIXEMENT: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EDAT:</w:t>
            </w:r>
          </w:p>
        </w:tc>
      </w:tr>
      <w:tr w:rsidR="00090404" w:rsidRPr="000C2BAD" w:rsidTr="00801DE3">
        <w:trPr>
          <w:trHeight w:val="1405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ADREÇA: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TEL:</w:t>
            </w:r>
          </w:p>
        </w:tc>
      </w:tr>
      <w:tr w:rsidR="00090404" w:rsidRPr="000C2BAD" w:rsidTr="00801DE3">
        <w:trPr>
          <w:trHeight w:val="1127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POBLACIÓ: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CODI POSTAL:</w:t>
            </w:r>
          </w:p>
        </w:tc>
      </w:tr>
      <w:tr w:rsidR="00090404" w:rsidRPr="000C2BAD" w:rsidTr="009F3839">
        <w:trPr>
          <w:trHeight w:val="673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NOM PARE I MARE:</w:t>
            </w:r>
          </w:p>
        </w:tc>
      </w:tr>
      <w:tr w:rsidR="00090404" w:rsidRPr="000C2BAD" w:rsidTr="00801DE3">
        <w:trPr>
          <w:trHeight w:val="1117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TELÈFONS DE CONTACTE DURANT EL CASAL (mínim dos telèfons):</w:t>
            </w: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proofErr w:type="spellStart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Telf</w:t>
            </w:r>
            <w:proofErr w:type="spellEnd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 xml:space="preserve"> 1:</w:t>
            </w: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proofErr w:type="spellStart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Telf</w:t>
            </w:r>
            <w:proofErr w:type="spellEnd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 xml:space="preserve"> 2:</w:t>
            </w:r>
          </w:p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</w:p>
        </w:tc>
      </w:tr>
      <w:tr w:rsidR="00090404" w:rsidRPr="000C2BAD" w:rsidTr="00801DE3">
        <w:trPr>
          <w:trHeight w:val="1142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 xml:space="preserve">CORREU ELECTRÒNIC DE CONTACTE: </w:t>
            </w:r>
          </w:p>
        </w:tc>
      </w:tr>
    </w:tbl>
    <w:p w:rsidR="00090404" w:rsidRDefault="00090404" w:rsidP="00090404"/>
    <w:p w:rsidR="009F3839" w:rsidRPr="00697FBA" w:rsidRDefault="00090404" w:rsidP="009F3839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tab/>
      </w:r>
      <w:r w:rsidR="009F383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_________________, ______de ________________de_______________</w:t>
      </w:r>
    </w:p>
    <w:p w:rsidR="009F3839" w:rsidRPr="00697FBA" w:rsidRDefault="009F3839" w:rsidP="009F3839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9F3839" w:rsidRPr="00697FBA" w:rsidRDefault="009F3839" w:rsidP="009F3839">
      <w:pPr>
        <w:spacing w:after="0" w:line="240" w:lineRule="auto"/>
        <w:jc w:val="right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Signatura de la persona que autoritza</w:t>
      </w:r>
    </w:p>
    <w:p w:rsidR="00090404" w:rsidRDefault="00090404" w:rsidP="00090404">
      <w:pPr>
        <w:tabs>
          <w:tab w:val="left" w:pos="5790"/>
        </w:tabs>
      </w:pPr>
    </w:p>
    <w:p w:rsidR="00743E02" w:rsidRDefault="00743E02" w:rsidP="00743E02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 w:rsidRPr="00234BB1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lastRenderedPageBreak/>
        <w:t xml:space="preserve">CASAL D’ESTIU </w:t>
      </w: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2019</w:t>
      </w:r>
    </w:p>
    <w:p w:rsidR="00004A4E" w:rsidRDefault="00004A4E" w:rsidP="00004A4E">
      <w:pPr>
        <w:jc w:val="center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PALS JOVE</w:t>
      </w:r>
    </w:p>
    <w:p w:rsidR="00743E02" w:rsidRPr="00743E02" w:rsidRDefault="00743E02" w:rsidP="00743E02">
      <w:pPr>
        <w:rPr>
          <w:rFonts w:ascii="Arial Narrow" w:hAnsi="Arial Narrow"/>
          <w:b/>
        </w:rPr>
      </w:pPr>
      <w:proofErr w:type="spellStart"/>
      <w:r w:rsidRPr="00743E02">
        <w:rPr>
          <w:rFonts w:ascii="Arial Narrow" w:hAnsi="Arial Narrow"/>
          <w:b/>
        </w:rPr>
        <w:t>Nom</w:t>
      </w:r>
      <w:proofErr w:type="spellEnd"/>
      <w:r w:rsidRPr="00743E02">
        <w:rPr>
          <w:rFonts w:ascii="Arial Narrow" w:hAnsi="Arial Narrow"/>
          <w:b/>
        </w:rPr>
        <w:t xml:space="preserve"> i </w:t>
      </w:r>
      <w:proofErr w:type="spellStart"/>
      <w:r w:rsidRPr="00743E02">
        <w:rPr>
          <w:rFonts w:ascii="Arial Narrow" w:hAnsi="Arial Narrow"/>
          <w:b/>
        </w:rPr>
        <w:t>cognoms</w:t>
      </w:r>
      <w:proofErr w:type="spellEnd"/>
      <w:r w:rsidRPr="00743E02">
        <w:rPr>
          <w:rFonts w:ascii="Arial Narrow" w:hAnsi="Arial Narrow"/>
          <w:b/>
        </w:rPr>
        <w:t xml:space="preserve"> del </w:t>
      </w:r>
      <w:proofErr w:type="spellStart"/>
      <w:r w:rsidRPr="00743E02">
        <w:rPr>
          <w:rFonts w:ascii="Arial Narrow" w:hAnsi="Arial Narrow"/>
          <w:b/>
        </w:rPr>
        <w:t>nen</w:t>
      </w:r>
      <w:proofErr w:type="spellEnd"/>
      <w:r w:rsidRPr="00743E02">
        <w:rPr>
          <w:rFonts w:ascii="Arial Narrow" w:hAnsi="Arial Narrow"/>
          <w:b/>
        </w:rPr>
        <w:t>/a:</w:t>
      </w:r>
      <w:r>
        <w:rPr>
          <w:rFonts w:ascii="Arial Narrow" w:hAnsi="Arial Narrow"/>
          <w:b/>
        </w:rPr>
        <w:t xml:space="preserve"> </w:t>
      </w:r>
      <w:r w:rsidRPr="00743E02">
        <w:rPr>
          <w:rFonts w:ascii="Arial Narrow" w:hAnsi="Arial Narrow"/>
          <w:b/>
        </w:rPr>
        <w:t>_______________________________________</w:t>
      </w:r>
      <w:r>
        <w:rPr>
          <w:rFonts w:ascii="Arial Narrow" w:hAnsi="Arial Narrow"/>
          <w:b/>
        </w:rPr>
        <w:t>_____________</w:t>
      </w:r>
    </w:p>
    <w:p w:rsidR="00090404" w:rsidRPr="00743E02" w:rsidRDefault="00090404" w:rsidP="00743E02">
      <w:pPr>
        <w:rPr>
          <w:rFonts w:ascii="Arial Narrow" w:hAnsi="Arial Narrow"/>
          <w:sz w:val="24"/>
        </w:rPr>
      </w:pPr>
      <w:r w:rsidRPr="00A06CFE">
        <w:rPr>
          <w:rFonts w:ascii="Arial Narrow" w:hAnsi="Arial Narrow"/>
          <w:sz w:val="24"/>
          <w:lang w:val="ca-ES"/>
        </w:rPr>
        <w:t xml:space="preserve">Caldrà marcar amb una “X” el requadre </w:t>
      </w:r>
      <w:r>
        <w:rPr>
          <w:rFonts w:ascii="Arial Narrow" w:hAnsi="Arial Narrow"/>
          <w:sz w:val="24"/>
          <w:lang w:val="ca-ES"/>
        </w:rPr>
        <w:t>del servei i de les setmanes que el nen o la nena</w:t>
      </w:r>
      <w:r w:rsidRPr="00A06CFE">
        <w:rPr>
          <w:rFonts w:ascii="Arial Narrow" w:hAnsi="Arial Narrow"/>
          <w:sz w:val="24"/>
          <w:lang w:val="ca-ES"/>
        </w:rPr>
        <w:t xml:space="preserve"> es quedarà</w:t>
      </w:r>
      <w:r w:rsidRPr="00A06CFE">
        <w:rPr>
          <w:rFonts w:ascii="Arial Narrow" w:hAnsi="Arial Narrow"/>
          <w:sz w:val="24"/>
        </w:rPr>
        <w:t xml:space="preserve"> al casal</w:t>
      </w:r>
      <w:r>
        <w:rPr>
          <w:rFonts w:ascii="Arial Narrow" w:hAnsi="Arial Narrow"/>
          <w:sz w:val="24"/>
        </w:rPr>
        <w:t>.</w:t>
      </w:r>
    </w:p>
    <w:tbl>
      <w:tblPr>
        <w:tblStyle w:val="Cuadrculamedia1-nfasis5"/>
        <w:tblpPr w:leftFromText="141" w:rightFromText="141" w:vertAnchor="page" w:horzAnchor="margin" w:tblpXSpec="center" w:tblpY="4966"/>
        <w:tblW w:w="7013" w:type="dxa"/>
        <w:tblLook w:val="04A0" w:firstRow="1" w:lastRow="0" w:firstColumn="1" w:lastColumn="0" w:noHBand="0" w:noVBand="1"/>
      </w:tblPr>
      <w:tblGrid>
        <w:gridCol w:w="3085"/>
        <w:gridCol w:w="1964"/>
        <w:gridCol w:w="1964"/>
      </w:tblGrid>
      <w:tr w:rsidR="00B4059E" w:rsidRPr="00372312" w:rsidTr="00B40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jc w:val="center"/>
              <w:rPr>
                <w:rFonts w:ascii="Arial Narrow" w:hAnsi="Arial Narrow"/>
                <w:lang w:val="ca-ES"/>
              </w:rPr>
            </w:pPr>
          </w:p>
          <w:p w:rsidR="00B4059E" w:rsidRPr="00A06CFE" w:rsidRDefault="00B4059E" w:rsidP="00743E02">
            <w:pPr>
              <w:jc w:val="center"/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SETMANES DE CASAL</w:t>
            </w: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B40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</w:p>
          <w:p w:rsidR="00B4059E" w:rsidRDefault="00B4059E" w:rsidP="00B40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 w:rsidRPr="00A06CFE">
              <w:rPr>
                <w:rFonts w:ascii="Arial Narrow" w:hAnsi="Arial Narrow"/>
                <w:lang w:val="ca-ES"/>
              </w:rPr>
              <w:t>9 a 13h</w:t>
            </w:r>
          </w:p>
          <w:p w:rsidR="00B4059E" w:rsidRPr="00A06CFE" w:rsidRDefault="00B4059E" w:rsidP="00B40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  <w:r w:rsidRPr="00A06CFE">
              <w:rPr>
                <w:rFonts w:ascii="Arial Narrow" w:hAnsi="Arial Narrow"/>
                <w:b w:val="0"/>
                <w:lang w:val="ca-ES"/>
              </w:rPr>
              <w:t>Casal matí</w:t>
            </w:r>
            <w:r w:rsidRPr="00A06CFE">
              <w:rPr>
                <w:rFonts w:ascii="Arial Narrow" w:hAnsi="Arial Narrow"/>
                <w:b w:val="0"/>
                <w:bCs w:val="0"/>
                <w:lang w:val="ca-ES"/>
              </w:rPr>
              <w:t xml:space="preserve">  </w:t>
            </w: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Default="00B4059E" w:rsidP="00A27D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  <w:lang w:val="ca-ES"/>
              </w:rPr>
            </w:pPr>
          </w:p>
          <w:p w:rsidR="00B4059E" w:rsidRPr="00B4059E" w:rsidRDefault="00B4059E" w:rsidP="00A27D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  <w:r>
              <w:rPr>
                <w:rFonts w:ascii="Arial Narrow" w:hAnsi="Arial Narrow"/>
                <w:bCs w:val="0"/>
                <w:lang w:val="ca-ES"/>
              </w:rPr>
              <w:t>De 13h a 15h</w:t>
            </w:r>
          </w:p>
          <w:p w:rsidR="00B4059E" w:rsidRPr="00A06CFE" w:rsidRDefault="00B4059E" w:rsidP="00A27D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  <w:lang w:val="ca-ES"/>
              </w:rPr>
            </w:pPr>
            <w:r>
              <w:rPr>
                <w:rFonts w:ascii="Arial Narrow" w:hAnsi="Arial Narrow"/>
                <w:b w:val="0"/>
                <w:bCs w:val="0"/>
                <w:lang w:val="ca-ES"/>
              </w:rPr>
              <w:t>Menjador als casal de petits</w:t>
            </w:r>
            <w:r w:rsidRPr="00A06CFE">
              <w:rPr>
                <w:rFonts w:ascii="Arial Narrow" w:hAnsi="Arial Narrow"/>
                <w:b w:val="0"/>
                <w:bCs w:val="0"/>
                <w:lang w:val="ca-ES"/>
              </w:rPr>
              <w:t xml:space="preserve"> </w:t>
            </w:r>
          </w:p>
        </w:tc>
      </w:tr>
      <w:tr w:rsidR="00B4059E" w:rsidRPr="00372312" w:rsidTr="00B4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 l’1 al 5 de juliol</w:t>
            </w: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B4059E" w:rsidRPr="00372312" w:rsidTr="00B4059E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8 al 12 de juliol</w:t>
            </w: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B4059E" w:rsidRPr="00372312" w:rsidTr="00B4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15 al 19 de juliol</w:t>
            </w: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B4059E" w:rsidRPr="00372312" w:rsidTr="00B4059E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22 al 26 de juliol</w:t>
            </w: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B4059E" w:rsidRPr="00372312" w:rsidTr="00B4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Default="00B4059E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29 de juliol al 2 d’agost</w:t>
            </w: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B4059E" w:rsidRPr="00372312" w:rsidTr="00B4059E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Default="00B4059E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5 al 9 d’agost</w:t>
            </w: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B4059E" w:rsidRPr="00372312" w:rsidTr="00B4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Default="00B4059E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12 al 16 d’agost</w:t>
            </w: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B4059E" w:rsidRPr="00372312" w:rsidTr="00B4059E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Default="00B4059E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19 al 23 d’agost</w:t>
            </w: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B4059E" w:rsidRPr="00372312" w:rsidTr="00B4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Default="00B4059E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26 al 30 d’agost</w:t>
            </w: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9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059E" w:rsidRPr="00A06CFE" w:rsidRDefault="00B4059E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</w:tbl>
    <w:p w:rsidR="00090404" w:rsidRPr="00A06CFE" w:rsidRDefault="00090404" w:rsidP="00090404">
      <w:pPr>
        <w:tabs>
          <w:tab w:val="left" w:pos="1575"/>
        </w:tabs>
        <w:rPr>
          <w:rFonts w:ascii="Arial Narrow" w:hAnsi="Arial Narrow"/>
        </w:rPr>
      </w:pPr>
      <w:r w:rsidRPr="00A06CFE">
        <w:rPr>
          <w:rFonts w:ascii="Arial Narrow" w:hAnsi="Arial Narrow"/>
        </w:rPr>
        <w:tab/>
      </w:r>
    </w:p>
    <w:p w:rsidR="00A27D19" w:rsidRDefault="00A27D19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  <w:bookmarkStart w:id="0" w:name="_GoBack"/>
      <w:bookmarkEnd w:id="0"/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004A4E" w:rsidRDefault="00004A4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B7189E" w:rsidRDefault="00B7189E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  <w:r w:rsidRPr="00B7189E">
        <w:rPr>
          <w:rFonts w:ascii="Arial Narrow" w:hAnsi="Arial Narrow"/>
          <w:sz w:val="20"/>
          <w:lang w:val="ca-ES"/>
        </w:rPr>
        <w:t>Els diferents serveis de casal es duran a terme si hi ha un mínim de 10 inscrits setmanals.</w:t>
      </w:r>
    </w:p>
    <w:p w:rsidR="009F3839" w:rsidRDefault="009F3839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9F3839" w:rsidRPr="00B7189E" w:rsidRDefault="009F3839" w:rsidP="00B7189E">
      <w:pPr>
        <w:tabs>
          <w:tab w:val="left" w:pos="1575"/>
        </w:tabs>
        <w:rPr>
          <w:rFonts w:ascii="Arial Narrow" w:hAnsi="Arial Narrow"/>
          <w:sz w:val="20"/>
          <w:lang w:val="ca-ES"/>
        </w:rPr>
      </w:pPr>
    </w:p>
    <w:p w:rsidR="009F3839" w:rsidRPr="00697FBA" w:rsidRDefault="009F3839" w:rsidP="009F3839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_________________, ______de ________________de_______________</w:t>
      </w:r>
    </w:p>
    <w:p w:rsidR="009F3839" w:rsidRPr="00697FBA" w:rsidRDefault="009F3839" w:rsidP="009F3839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9F3839" w:rsidRPr="00697FBA" w:rsidRDefault="009F3839" w:rsidP="009F3839">
      <w:pPr>
        <w:spacing w:after="0" w:line="240" w:lineRule="auto"/>
        <w:jc w:val="right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Signatura de la persona que autoritza</w:t>
      </w:r>
    </w:p>
    <w:p w:rsidR="00090404" w:rsidRDefault="00090404" w:rsidP="00090404"/>
    <w:sectPr w:rsidR="000904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05C" w:rsidRDefault="00EF505C" w:rsidP="003B4918">
      <w:pPr>
        <w:spacing w:after="0" w:line="240" w:lineRule="auto"/>
      </w:pPr>
      <w:r>
        <w:separator/>
      </w:r>
    </w:p>
  </w:endnote>
  <w:end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F46CD4">
    <w:pPr>
      <w:pStyle w:val="Piedepgina"/>
    </w:pPr>
    <w:r>
      <w:rPr>
        <w:noProof/>
        <w:color w:val="44546A" w:themeColor="text2"/>
        <w:sz w:val="26"/>
        <w:szCs w:val="26"/>
        <w:lang w:val="ca-ES" w:eastAsia="ca-ES"/>
      </w:rPr>
      <w:drawing>
        <wp:anchor distT="0" distB="0" distL="114300" distR="114300" simplePos="0" relativeHeight="251664384" behindDoc="1" locked="0" layoutInCell="1" allowOverlap="1" wp14:anchorId="226E908F" wp14:editId="06AC7447">
          <wp:simplePos x="0" y="0"/>
          <wp:positionH relativeFrom="column">
            <wp:posOffset>-1013460</wp:posOffset>
          </wp:positionH>
          <wp:positionV relativeFrom="paragraph">
            <wp:posOffset>-775335</wp:posOffset>
          </wp:positionV>
          <wp:extent cx="7743825" cy="1724025"/>
          <wp:effectExtent l="0" t="0" r="9525" b="9525"/>
          <wp:wrapNone/>
          <wp:docPr id="7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y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05C" w:rsidRDefault="00EF505C" w:rsidP="003B4918">
      <w:pPr>
        <w:spacing w:after="0" w:line="240" w:lineRule="auto"/>
      </w:pPr>
      <w:r>
        <w:separator/>
      </w:r>
    </w:p>
  </w:footnote>
  <w:foot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B4059E">
    <w:pPr>
      <w:pStyle w:val="Encabezado"/>
    </w:pPr>
    <w:r>
      <w:rPr>
        <w:noProof/>
      </w:rPr>
      <w:pict w14:anchorId="305AB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2" o:spid="_x0000_s2050" type="#_x0000_t75" style="position:absolute;margin-left:0;margin-top:0;width:631.7pt;height:880.3pt;z-index:-251657216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743E02">
    <w:pPr>
      <w:pStyle w:val="Encabezado"/>
    </w:pPr>
    <w:r w:rsidRPr="00F46CD4">
      <w:rPr>
        <w:noProof/>
        <w:lang w:val="ca-ES" w:eastAsia="ca-ES"/>
      </w:rPr>
      <w:drawing>
        <wp:anchor distT="0" distB="0" distL="114300" distR="114300" simplePos="0" relativeHeight="251661312" behindDoc="0" locked="0" layoutInCell="1" allowOverlap="1" wp14:anchorId="5EBC02A9" wp14:editId="6DBEFCBC">
          <wp:simplePos x="0" y="0"/>
          <wp:positionH relativeFrom="column">
            <wp:posOffset>-670560</wp:posOffset>
          </wp:positionH>
          <wp:positionV relativeFrom="paragraph">
            <wp:posOffset>-248285</wp:posOffset>
          </wp:positionV>
          <wp:extent cx="1249045" cy="1209040"/>
          <wp:effectExtent l="0" t="0" r="8255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iral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045" cy="120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B4059E">
    <w:pPr>
      <w:pStyle w:val="Encabezado"/>
    </w:pPr>
    <w:r>
      <w:rPr>
        <w:noProof/>
      </w:rPr>
      <w:pict w14:anchorId="1902A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1" o:spid="_x0000_s2049" type="#_x0000_t75" style="position:absolute;margin-left:0;margin-top:0;width:631.7pt;height:880.3pt;z-index:-251658240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60911"/>
    <w:multiLevelType w:val="hybridMultilevel"/>
    <w:tmpl w:val="FCA4C916"/>
    <w:lvl w:ilvl="0" w:tplc="174C47E2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5C"/>
    <w:rsid w:val="00004A4E"/>
    <w:rsid w:val="00090404"/>
    <w:rsid w:val="0012269D"/>
    <w:rsid w:val="003B4918"/>
    <w:rsid w:val="00402500"/>
    <w:rsid w:val="00412FFE"/>
    <w:rsid w:val="00743E02"/>
    <w:rsid w:val="007D6240"/>
    <w:rsid w:val="009F3839"/>
    <w:rsid w:val="00A27D19"/>
    <w:rsid w:val="00A60A81"/>
    <w:rsid w:val="00B4059E"/>
    <w:rsid w:val="00B7189E"/>
    <w:rsid w:val="00BE33E8"/>
    <w:rsid w:val="00CC24C0"/>
    <w:rsid w:val="00EF505C"/>
    <w:rsid w:val="00F4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  <w:style w:type="table" w:styleId="Cuadrculamedia1-nfasis5">
    <w:name w:val="Medium Grid 1 Accent 5"/>
    <w:basedOn w:val="Tablanormal"/>
    <w:uiPriority w:val="67"/>
    <w:rsid w:val="000904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Prrafodelista">
    <w:name w:val="List Paragraph"/>
    <w:basedOn w:val="Normal"/>
    <w:uiPriority w:val="34"/>
    <w:qFormat/>
    <w:rsid w:val="00A27D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  <w:style w:type="table" w:styleId="Cuadrculamedia1-nfasis5">
    <w:name w:val="Medium Grid 1 Accent 5"/>
    <w:basedOn w:val="Tablanormal"/>
    <w:uiPriority w:val="67"/>
    <w:rsid w:val="000904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Prrafodelista">
    <w:name w:val="List Paragraph"/>
    <w:basedOn w:val="Normal"/>
    <w:uiPriority w:val="34"/>
    <w:qFormat/>
    <w:rsid w:val="00A27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Local\Temp\plantilla%20word%20INSCRIPCIONS-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word INSCRIPCIONS-2.dotx</Template>
  <TotalTime>0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Georgina</cp:lastModifiedBy>
  <cp:revision>2</cp:revision>
  <cp:lastPrinted>2019-04-15T11:48:00Z</cp:lastPrinted>
  <dcterms:created xsi:type="dcterms:W3CDTF">2019-05-30T14:02:00Z</dcterms:created>
  <dcterms:modified xsi:type="dcterms:W3CDTF">2019-05-30T14:02:00Z</dcterms:modified>
</cp:coreProperties>
</file>