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576" w:rsidRDefault="006F3576" w:rsidP="006F3576">
      <w:pPr>
        <w:keepNext/>
        <w:spacing w:after="0" w:line="360" w:lineRule="auto"/>
        <w:jc w:val="center"/>
        <w:outlineLvl w:val="1"/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</w:pPr>
      <w:r w:rsidRPr="00234BB1"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 xml:space="preserve">CASAL D’ESTIU </w:t>
      </w:r>
      <w:r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>2019</w:t>
      </w:r>
    </w:p>
    <w:p w:rsidR="006F3576" w:rsidRPr="00234BB1" w:rsidRDefault="008246DF" w:rsidP="006F3576">
      <w:pPr>
        <w:keepNext/>
        <w:spacing w:after="0" w:line="360" w:lineRule="auto"/>
        <w:jc w:val="center"/>
        <w:outlineLvl w:val="1"/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</w:pPr>
      <w:r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>PALS JOVE</w:t>
      </w:r>
    </w:p>
    <w:p w:rsidR="006F3576" w:rsidRPr="00743E02" w:rsidRDefault="006F3576" w:rsidP="006F3576">
      <w:pPr>
        <w:jc w:val="center"/>
        <w:rPr>
          <w:rFonts w:ascii="Arial Narrow" w:hAnsi="Arial Narrow"/>
          <w:b/>
        </w:rPr>
      </w:pPr>
      <w:proofErr w:type="spellStart"/>
      <w:r w:rsidRPr="00743E02">
        <w:rPr>
          <w:rFonts w:ascii="Arial Narrow" w:hAnsi="Arial Narrow"/>
          <w:b/>
        </w:rPr>
        <w:t>Nom</w:t>
      </w:r>
      <w:proofErr w:type="spellEnd"/>
      <w:r w:rsidRPr="00743E02">
        <w:rPr>
          <w:rFonts w:ascii="Arial Narrow" w:hAnsi="Arial Narrow"/>
          <w:b/>
        </w:rPr>
        <w:t xml:space="preserve"> i </w:t>
      </w:r>
      <w:proofErr w:type="spellStart"/>
      <w:r w:rsidRPr="00743E02">
        <w:rPr>
          <w:rFonts w:ascii="Arial Narrow" w:hAnsi="Arial Narrow"/>
          <w:b/>
        </w:rPr>
        <w:t>cognoms</w:t>
      </w:r>
      <w:proofErr w:type="spellEnd"/>
      <w:r w:rsidRPr="00743E02">
        <w:rPr>
          <w:rFonts w:ascii="Arial Narrow" w:hAnsi="Arial Narrow"/>
          <w:b/>
        </w:rPr>
        <w:t xml:space="preserve"> del </w:t>
      </w:r>
      <w:proofErr w:type="spellStart"/>
      <w:r w:rsidRPr="00743E02">
        <w:rPr>
          <w:rFonts w:ascii="Arial Narrow" w:hAnsi="Arial Narrow"/>
          <w:b/>
        </w:rPr>
        <w:t>nen</w:t>
      </w:r>
      <w:proofErr w:type="spellEnd"/>
      <w:r w:rsidRPr="00743E02">
        <w:rPr>
          <w:rFonts w:ascii="Arial Narrow" w:hAnsi="Arial Narrow"/>
          <w:b/>
        </w:rPr>
        <w:t>/a:</w:t>
      </w:r>
      <w:r>
        <w:rPr>
          <w:rFonts w:ascii="Arial Narrow" w:hAnsi="Arial Narrow"/>
          <w:b/>
        </w:rPr>
        <w:t xml:space="preserve"> </w:t>
      </w:r>
      <w:r w:rsidRPr="00743E02">
        <w:rPr>
          <w:rFonts w:ascii="Arial Narrow" w:hAnsi="Arial Narrow"/>
          <w:b/>
        </w:rPr>
        <w:t>______________________________________</w:t>
      </w:r>
      <w:r>
        <w:rPr>
          <w:rFonts w:ascii="Arial Narrow" w:hAnsi="Arial Narrow"/>
          <w:b/>
        </w:rPr>
        <w:t>_____________</w:t>
      </w:r>
      <w:r w:rsidRPr="006F3576">
        <w:rPr>
          <w:rFonts w:ascii="Arial Narrow" w:hAnsi="Arial Narrow"/>
          <w:b/>
          <w:sz w:val="20"/>
        </w:rPr>
        <w:t>_</w:t>
      </w:r>
    </w:p>
    <w:p w:rsidR="00D64AA9" w:rsidRPr="00E07367" w:rsidRDefault="00D64AA9" w:rsidP="00D64AA9">
      <w:pPr>
        <w:shd w:val="clear" w:color="auto" w:fill="000000"/>
        <w:spacing w:after="0" w:line="240" w:lineRule="auto"/>
        <w:jc w:val="center"/>
        <w:rPr>
          <w:rFonts w:ascii="Arial Narrow" w:eastAsia="Times New Roman" w:hAnsi="Arial Narrow"/>
          <w:sz w:val="32"/>
          <w:szCs w:val="24"/>
          <w:lang w:val="ca-ES" w:eastAsia="es-ES"/>
        </w:rPr>
      </w:pPr>
      <w:r w:rsidRPr="00E07367">
        <w:rPr>
          <w:rFonts w:ascii="Arial Narrow" w:eastAsia="Times New Roman" w:hAnsi="Arial Narrow"/>
          <w:sz w:val="32"/>
          <w:szCs w:val="24"/>
          <w:lang w:val="ca-ES" w:eastAsia="es-ES"/>
        </w:rPr>
        <w:t>INFORMACIÓ SANITÀRIA BÀSICA</w:t>
      </w:r>
    </w:p>
    <w:p w:rsidR="00D64AA9" w:rsidRPr="00697FBA" w:rsidRDefault="00D64AA9" w:rsidP="00D64AA9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D64AA9" w:rsidRPr="00697FBA" w:rsidRDefault="00D64AA9" w:rsidP="00D64AA9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>
        <w:rPr>
          <w:rFonts w:ascii="Arial Narrow" w:eastAsia="Times New Roman" w:hAnsi="Arial Narrow"/>
          <w:sz w:val="24"/>
          <w:szCs w:val="24"/>
          <w:lang w:val="ca-ES" w:eastAsia="es-ES"/>
        </w:rPr>
        <w:t>( E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n fulls adjunts podeu fer arribar qualsevol dada o informació bàsica que cregueu oportú que coneguem )</w:t>
      </w:r>
    </w:p>
    <w:p w:rsidR="00D64AA9" w:rsidRPr="00697FBA" w:rsidRDefault="00D64AA9" w:rsidP="00D64AA9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D64AA9" w:rsidRPr="00697FBA" w:rsidRDefault="00D64AA9" w:rsidP="00D64AA9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val="ca-ES"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6A2E0" wp14:editId="11536AE8">
                <wp:simplePos x="0" y="0"/>
                <wp:positionH relativeFrom="column">
                  <wp:posOffset>3886200</wp:posOffset>
                </wp:positionH>
                <wp:positionV relativeFrom="paragraph">
                  <wp:posOffset>31750</wp:posOffset>
                </wp:positionV>
                <wp:extent cx="342900" cy="114300"/>
                <wp:effectExtent l="0" t="0" r="19050" b="19050"/>
                <wp:wrapNone/>
                <wp:docPr id="3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AA9" w:rsidRDefault="00D64AA9" w:rsidP="00D64A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0" o:spid="_x0000_s1026" type="#_x0000_t202" style="position:absolute;margin-left:306pt;margin-top:2.5pt;width:27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">
                <v:textbox>
                  <w:txbxContent>
                    <w:p w:rsidR="00D64AA9" w:rsidRDefault="00D64AA9" w:rsidP="00D64AA9"/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 w:cs="Times New Roman"/>
          <w:noProof/>
          <w:sz w:val="24"/>
          <w:szCs w:val="24"/>
          <w:lang w:val="ca-ES" w:eastAsia="ca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38FFC0" wp14:editId="4DB84ECD">
                <wp:simplePos x="0" y="0"/>
                <wp:positionH relativeFrom="column">
                  <wp:posOffset>4800600</wp:posOffset>
                </wp:positionH>
                <wp:positionV relativeFrom="paragraph">
                  <wp:posOffset>31750</wp:posOffset>
                </wp:positionV>
                <wp:extent cx="342900" cy="114300"/>
                <wp:effectExtent l="0" t="0" r="19050" b="190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AA9" w:rsidRDefault="00D64AA9" w:rsidP="00D64A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9" o:spid="_x0000_s1027" type="#_x0000_t202" style="position:absolute;margin-left:378pt;margin-top:2.5pt;width:27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">
                <v:textbox>
                  <w:txbxContent>
                    <w:p w:rsidR="00D64AA9" w:rsidRDefault="00D64AA9" w:rsidP="00D64AA9"/>
                  </w:txbxContent>
                </v:textbox>
              </v:shape>
            </w:pict>
          </mc:Fallback>
        </mc:AlternateConten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En els jocs, esports o excursions, es cansa aviat?                          SI  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  <w:t xml:space="preserve">              NO  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</w:r>
    </w:p>
    <w:p w:rsidR="00D64AA9" w:rsidRPr="00697FBA" w:rsidRDefault="00D64AA9" w:rsidP="00D64AA9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D64AA9" w:rsidRPr="00697FBA" w:rsidRDefault="00D64AA9" w:rsidP="00D64AA9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>
        <w:rPr>
          <w:rFonts w:ascii="Arial Narrow" w:eastAsia="Times New Roman" w:hAnsi="Arial Narrow"/>
          <w:noProof/>
          <w:sz w:val="24"/>
          <w:szCs w:val="24"/>
          <w:lang w:val="ca-ES"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B3F773" wp14:editId="3D28BC9C">
                <wp:simplePos x="0" y="0"/>
                <wp:positionH relativeFrom="column">
                  <wp:posOffset>3886200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AA9" w:rsidRDefault="00D64AA9" w:rsidP="00D64A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8" o:spid="_x0000_s1028" type="#_x0000_t202" style="position:absolute;margin-left:306pt;margin-top:1.9pt;width:27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">
                <v:textbox>
                  <w:txbxContent>
                    <w:p w:rsidR="00D64AA9" w:rsidRDefault="00D64AA9" w:rsidP="00D64AA9"/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/>
          <w:noProof/>
          <w:sz w:val="24"/>
          <w:szCs w:val="24"/>
          <w:lang w:val="ca-ES" w:eastAsia="ca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D89199" wp14:editId="35568E1F">
                <wp:simplePos x="0" y="0"/>
                <wp:positionH relativeFrom="column">
                  <wp:posOffset>4800600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AA9" w:rsidRDefault="00D64AA9" w:rsidP="00D64A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7" o:spid="_x0000_s1029" type="#_x0000_t202" style="position:absolute;margin-left:378pt;margin-top:1.9pt;width:27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">
                <v:textbox>
                  <w:txbxContent>
                    <w:p w:rsidR="00D64AA9" w:rsidRDefault="00D64AA9" w:rsidP="00D64AA9"/>
                  </w:txbxContent>
                </v:textbox>
              </v:shape>
            </w:pict>
          </mc:Fallback>
        </mc:AlternateConten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És al·lèrgic?                                                                                     SI 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  <w:t xml:space="preserve">              NO  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</w:r>
    </w:p>
    <w:p w:rsidR="00D64AA9" w:rsidRPr="00697FBA" w:rsidRDefault="00D64AA9" w:rsidP="00D64AA9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D64AA9" w:rsidRPr="00697FBA" w:rsidRDefault="00D64AA9" w:rsidP="00D64AA9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>
        <w:rPr>
          <w:rFonts w:ascii="Arial Narrow" w:eastAsia="Times New Roman" w:hAnsi="Arial Narrow"/>
          <w:noProof/>
          <w:sz w:val="24"/>
          <w:szCs w:val="24"/>
          <w:lang w:val="ca-ES" w:eastAsia="ca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97188C" wp14:editId="4395922B">
                <wp:simplePos x="0" y="0"/>
                <wp:positionH relativeFrom="column">
                  <wp:posOffset>3886200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AA9" w:rsidRDefault="00D64AA9" w:rsidP="00D64A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6" o:spid="_x0000_s1030" type="#_x0000_t202" style="position:absolute;margin-left:306pt;margin-top:1.9pt;width:27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">
                <v:textbox>
                  <w:txbxContent>
                    <w:p w:rsidR="00D64AA9" w:rsidRDefault="00D64AA9" w:rsidP="00D64AA9"/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/>
          <w:noProof/>
          <w:sz w:val="24"/>
          <w:szCs w:val="24"/>
          <w:lang w:val="ca-ES" w:eastAsia="ca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155742" wp14:editId="39C15E70">
                <wp:simplePos x="0" y="0"/>
                <wp:positionH relativeFrom="column">
                  <wp:posOffset>4800600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AA9" w:rsidRDefault="00D64AA9" w:rsidP="00D64A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5" o:spid="_x0000_s1031" type="#_x0000_t202" style="position:absolute;margin-left:378pt;margin-top:1.9pt;width:27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">
                <v:textbox>
                  <w:txbxContent>
                    <w:p w:rsidR="00D64AA9" w:rsidRDefault="00D64AA9" w:rsidP="00D64AA9"/>
                  </w:txbxContent>
                </v:textbox>
              </v:shape>
            </w:pict>
          </mc:Fallback>
        </mc:AlternateConten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Sap nedar?                                                                                       SI  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  <w:t xml:space="preserve">              NO  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</w:r>
    </w:p>
    <w:p w:rsidR="00D64AA9" w:rsidRPr="00697FBA" w:rsidRDefault="00D64AA9" w:rsidP="00D64AA9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D64AA9" w:rsidRPr="00697FBA" w:rsidRDefault="00D64AA9" w:rsidP="00D64AA9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>
        <w:rPr>
          <w:rFonts w:ascii="Arial Narrow" w:eastAsia="Times New Roman" w:hAnsi="Arial Narrow"/>
          <w:noProof/>
          <w:sz w:val="24"/>
          <w:szCs w:val="24"/>
          <w:lang w:val="ca-ES"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50B1E6" wp14:editId="14C59BC6">
                <wp:simplePos x="0" y="0"/>
                <wp:positionH relativeFrom="column">
                  <wp:posOffset>3886200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AA9" w:rsidRDefault="00D64AA9" w:rsidP="00D64A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4" o:spid="_x0000_s1032" type="#_x0000_t202" style="position:absolute;margin-left:306pt;margin-top:1.9pt;width:27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">
                <v:textbox>
                  <w:txbxContent>
                    <w:p w:rsidR="00D64AA9" w:rsidRDefault="00D64AA9" w:rsidP="00D64AA9"/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/>
          <w:noProof/>
          <w:sz w:val="24"/>
          <w:szCs w:val="24"/>
          <w:lang w:val="ca-ES" w:eastAsia="ca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F5BEE3" wp14:editId="1DA90101">
                <wp:simplePos x="0" y="0"/>
                <wp:positionH relativeFrom="column">
                  <wp:posOffset>4800600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AA9" w:rsidRDefault="00D64AA9" w:rsidP="00D64A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3" o:spid="_x0000_s1033" type="#_x0000_t202" style="position:absolute;margin-left:378pt;margin-top:1.9pt;width:27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">
                <v:textbox>
                  <w:txbxContent>
                    <w:p w:rsidR="00D64AA9" w:rsidRDefault="00D64AA9" w:rsidP="00D64AA9"/>
                  </w:txbxContent>
                </v:textbox>
              </v:shape>
            </w:pict>
          </mc:Fallback>
        </mc:AlternateConten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Necessita bombolla, etc.?                                                                SI 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  <w:t xml:space="preserve">              NO  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</w:r>
    </w:p>
    <w:p w:rsidR="00D64AA9" w:rsidRPr="00697FBA" w:rsidRDefault="00D64AA9" w:rsidP="00D64AA9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D64AA9" w:rsidRPr="00697FBA" w:rsidRDefault="0000243C" w:rsidP="00D64AA9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>
        <w:rPr>
          <w:rFonts w:ascii="Arial Narrow" w:eastAsia="Times New Roman" w:hAnsi="Arial Narrow"/>
          <w:noProof/>
          <w:sz w:val="24"/>
          <w:szCs w:val="24"/>
          <w:lang w:val="ca-ES" w:eastAsia="ca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DEF226" wp14:editId="7DFC7770">
                <wp:simplePos x="0" y="0"/>
                <wp:positionH relativeFrom="column">
                  <wp:posOffset>2428875</wp:posOffset>
                </wp:positionH>
                <wp:positionV relativeFrom="paragraph">
                  <wp:posOffset>43180</wp:posOffset>
                </wp:positionV>
                <wp:extent cx="342900" cy="114300"/>
                <wp:effectExtent l="0" t="0" r="19050" b="19050"/>
                <wp:wrapNone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AA9" w:rsidRDefault="00D64AA9" w:rsidP="00D64A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34" type="#_x0000_t202" style="position:absolute;margin-left:191.25pt;margin-top:3.4pt;width:27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">
                <v:textbox>
                  <w:txbxContent>
                    <w:p w:rsidR="00D64AA9" w:rsidRDefault="00D64AA9" w:rsidP="00D64AA9"/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/>
          <w:noProof/>
          <w:sz w:val="24"/>
          <w:szCs w:val="24"/>
          <w:lang w:val="ca-ES" w:eastAsia="ca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3734D6" wp14:editId="73F2C0E4">
                <wp:simplePos x="0" y="0"/>
                <wp:positionH relativeFrom="column">
                  <wp:posOffset>1390650</wp:posOffset>
                </wp:positionH>
                <wp:positionV relativeFrom="paragraph">
                  <wp:posOffset>43180</wp:posOffset>
                </wp:positionV>
                <wp:extent cx="342900" cy="114300"/>
                <wp:effectExtent l="0" t="0" r="19050" b="19050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AA9" w:rsidRDefault="00D64AA9" w:rsidP="00D64A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2" o:spid="_x0000_s1035" type="#_x0000_t202" style="position:absolute;margin-left:109.5pt;margin-top:3.4pt;width:27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">
                <v:textbox>
                  <w:txbxContent>
                    <w:p w:rsidR="00D64AA9" w:rsidRDefault="00D64AA9" w:rsidP="00D64AA9"/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/>
          <w:sz w:val="24"/>
          <w:szCs w:val="24"/>
          <w:lang w:val="ca-ES" w:eastAsia="es-ES"/>
        </w:rPr>
        <w:t>Té alguna por</w:t>
      </w:r>
      <w:r w:rsidR="00D64AA9" w:rsidRPr="00697FBA">
        <w:rPr>
          <w:rFonts w:ascii="Arial Narrow" w:eastAsia="Times New Roman" w:hAnsi="Arial Narrow"/>
          <w:sz w:val="24"/>
          <w:szCs w:val="24"/>
          <w:lang w:val="ca-ES" w:eastAsia="es-ES"/>
        </w:rPr>
        <w:t>?</w:t>
      </w:r>
      <w:r>
        <w:rPr>
          <w:rFonts w:ascii="Arial Narrow" w:eastAsia="Times New Roman" w:hAnsi="Arial Narrow"/>
          <w:sz w:val="24"/>
          <w:szCs w:val="24"/>
          <w:lang w:val="ca-ES" w:eastAsia="es-ES"/>
        </w:rPr>
        <w:t xml:space="preserve">     </w:t>
      </w:r>
      <w:r w:rsidR="00D64AA9"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      SI                      NO  </w:t>
      </w:r>
      <w:r>
        <w:rPr>
          <w:rFonts w:ascii="Arial Narrow" w:eastAsia="Times New Roman" w:hAnsi="Arial Narrow"/>
          <w:sz w:val="24"/>
          <w:szCs w:val="24"/>
          <w:lang w:val="ca-ES" w:eastAsia="es-ES"/>
        </w:rPr>
        <w:t xml:space="preserve">                   Quina?_________________________</w:t>
      </w:r>
      <w:r w:rsidR="00D64AA9"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</w:r>
    </w:p>
    <w:p w:rsidR="00D64AA9" w:rsidRPr="00697FBA" w:rsidRDefault="00D64AA9" w:rsidP="00D64AA9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D64AA9" w:rsidRPr="00697FBA" w:rsidRDefault="0000243C" w:rsidP="00D64AA9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Ha rebut les vacunes corresponents a la seva edat</w:t>
      </w:r>
      <w:r>
        <w:rPr>
          <w:rFonts w:ascii="Arial Narrow" w:eastAsia="Times New Roman" w:hAnsi="Arial Narrow"/>
          <w:noProof/>
          <w:sz w:val="24"/>
          <w:szCs w:val="24"/>
          <w:lang w:val="ca-ES" w:eastAsia="ca-ES"/>
        </w:rPr>
        <w:t xml:space="preserve"> </w:t>
      </w:r>
      <w:r w:rsidR="00D64AA9">
        <w:rPr>
          <w:rFonts w:ascii="Arial Narrow" w:eastAsia="Times New Roman" w:hAnsi="Arial Narrow"/>
          <w:noProof/>
          <w:sz w:val="24"/>
          <w:szCs w:val="24"/>
          <w:lang w:val="ca-ES" w:eastAsia="ca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31350E" wp14:editId="4ACD14FB">
                <wp:simplePos x="0" y="0"/>
                <wp:positionH relativeFrom="column">
                  <wp:posOffset>3886200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AA9" w:rsidRDefault="00D64AA9" w:rsidP="00D64A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0" o:spid="_x0000_s1036" type="#_x0000_t202" style="position:absolute;margin-left:306pt;margin-top:1.9pt;width:27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">
                <v:textbox>
                  <w:txbxContent>
                    <w:p w:rsidR="00D64AA9" w:rsidRDefault="00D64AA9" w:rsidP="00D64AA9"/>
                  </w:txbxContent>
                </v:textbox>
              </v:shape>
            </w:pict>
          </mc:Fallback>
        </mc:AlternateContent>
      </w:r>
      <w:r w:rsidR="00D64AA9">
        <w:rPr>
          <w:rFonts w:ascii="Arial Narrow" w:eastAsia="Times New Roman" w:hAnsi="Arial Narrow"/>
          <w:noProof/>
          <w:sz w:val="24"/>
          <w:szCs w:val="24"/>
          <w:lang w:val="ca-ES" w:eastAsia="ca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AAB22F" wp14:editId="0782761E">
                <wp:simplePos x="0" y="0"/>
                <wp:positionH relativeFrom="column">
                  <wp:posOffset>4800600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AA9" w:rsidRDefault="00D64AA9" w:rsidP="00D64A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9" o:spid="_x0000_s1037" type="#_x0000_t202" style="position:absolute;margin-left:378pt;margin-top:1.9pt;width:27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">
                <v:textbox>
                  <w:txbxContent>
                    <w:p w:rsidR="00D64AA9" w:rsidRDefault="00D64AA9" w:rsidP="00D64AA9"/>
                  </w:txbxContent>
                </v:textbox>
              </v:shape>
            </w:pict>
          </mc:Fallback>
        </mc:AlternateContent>
      </w:r>
      <w:r w:rsidR="00D64AA9"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?              </w:t>
      </w:r>
      <w:r>
        <w:rPr>
          <w:rFonts w:ascii="Arial Narrow" w:eastAsia="Times New Roman" w:hAnsi="Arial Narrow"/>
          <w:sz w:val="24"/>
          <w:szCs w:val="24"/>
          <w:lang w:val="ca-ES" w:eastAsia="es-ES"/>
        </w:rPr>
        <w:t xml:space="preserve">   </w:t>
      </w:r>
      <w:r w:rsidR="00D64AA9"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    SI                      NO  </w:t>
      </w:r>
      <w:r w:rsidR="00D64AA9"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</w:r>
    </w:p>
    <w:p w:rsidR="00D64AA9" w:rsidRPr="00697FBA" w:rsidRDefault="00D64AA9" w:rsidP="00D64AA9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D64AA9" w:rsidRDefault="0000243C" w:rsidP="00D64AA9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Pateix actualment alguna malaltia</w:t>
      </w:r>
      <w:r w:rsidR="00D64AA9" w:rsidRPr="00697FBA">
        <w:rPr>
          <w:rFonts w:ascii="Arial Narrow" w:eastAsia="Times New Roman" w:hAnsi="Arial Narrow"/>
          <w:sz w:val="24"/>
          <w:szCs w:val="24"/>
          <w:lang w:val="ca-ES" w:eastAsia="es-ES"/>
        </w:rPr>
        <w:t>?</w:t>
      </w:r>
      <w:r w:rsidR="00D64AA9">
        <w:rPr>
          <w:rFonts w:ascii="Arial Narrow" w:eastAsia="Times New Roman" w:hAnsi="Arial Narrow"/>
          <w:noProof/>
          <w:sz w:val="24"/>
          <w:szCs w:val="24"/>
          <w:lang w:val="ca-ES" w:eastAsia="ca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FA037D" wp14:editId="3C649ACB">
                <wp:simplePos x="0" y="0"/>
                <wp:positionH relativeFrom="column">
                  <wp:posOffset>3886200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AA9" w:rsidRDefault="00D64AA9" w:rsidP="00D64A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8" o:spid="_x0000_s1038" type="#_x0000_t202" style="position:absolute;margin-left:306pt;margin-top:1.9pt;width:27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">
                <v:textbox>
                  <w:txbxContent>
                    <w:p w:rsidR="00D64AA9" w:rsidRDefault="00D64AA9" w:rsidP="00D64AA9"/>
                  </w:txbxContent>
                </v:textbox>
              </v:shape>
            </w:pict>
          </mc:Fallback>
        </mc:AlternateContent>
      </w:r>
      <w:r w:rsidR="00D64AA9">
        <w:rPr>
          <w:rFonts w:ascii="Arial Narrow" w:eastAsia="Times New Roman" w:hAnsi="Arial Narrow"/>
          <w:noProof/>
          <w:sz w:val="24"/>
          <w:szCs w:val="24"/>
          <w:lang w:val="ca-ES" w:eastAsia="ca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93230D" wp14:editId="79B4AA99">
                <wp:simplePos x="0" y="0"/>
                <wp:positionH relativeFrom="column">
                  <wp:posOffset>4800600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AA9" w:rsidRDefault="00D64AA9" w:rsidP="00D64A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" o:spid="_x0000_s1039" type="#_x0000_t202" style="position:absolute;margin-left:378pt;margin-top:1.9pt;width:27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">
                <v:textbox>
                  <w:txbxContent>
                    <w:p w:rsidR="00D64AA9" w:rsidRDefault="00D64AA9" w:rsidP="00D64AA9"/>
                  </w:txbxContent>
                </v:textbox>
              </v:shape>
            </w:pict>
          </mc:Fallback>
        </mc:AlternateContent>
      </w:r>
      <w:r w:rsidR="00D64AA9"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                     </w:t>
      </w:r>
      <w:r>
        <w:rPr>
          <w:rFonts w:ascii="Arial Narrow" w:eastAsia="Times New Roman" w:hAnsi="Arial Narrow"/>
          <w:sz w:val="24"/>
          <w:szCs w:val="24"/>
          <w:lang w:val="ca-ES" w:eastAsia="es-ES"/>
        </w:rPr>
        <w:t xml:space="preserve">           </w:t>
      </w:r>
      <w:r w:rsidR="00D64AA9"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                 SI                      NO  </w:t>
      </w:r>
      <w:r w:rsidR="00D64AA9"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</w:r>
    </w:p>
    <w:p w:rsidR="0000243C" w:rsidRDefault="0000243C" w:rsidP="0000243C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00243C" w:rsidRPr="00697FBA" w:rsidRDefault="0000243C" w:rsidP="0000243C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Necessita medicació?</w:t>
      </w:r>
      <w:r>
        <w:rPr>
          <w:rFonts w:ascii="Arial Narrow" w:eastAsia="Times New Roman" w:hAnsi="Arial Narrow"/>
          <w:noProof/>
          <w:sz w:val="24"/>
          <w:szCs w:val="24"/>
          <w:lang w:val="ca-ES" w:eastAsia="ca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DF0110" wp14:editId="5238868C">
                <wp:simplePos x="0" y="0"/>
                <wp:positionH relativeFrom="column">
                  <wp:posOffset>3886200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5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43C" w:rsidRDefault="0000243C" w:rsidP="000024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06pt;margin-top:1.9pt;width:27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">
                <v:textbox>
                  <w:txbxContent>
                    <w:p w:rsidR="0000243C" w:rsidRDefault="0000243C" w:rsidP="0000243C"/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/>
          <w:noProof/>
          <w:sz w:val="24"/>
          <w:szCs w:val="24"/>
          <w:lang w:val="ca-ES" w:eastAsia="ca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8E8A7D" wp14:editId="4063D140">
                <wp:simplePos x="0" y="0"/>
                <wp:positionH relativeFrom="column">
                  <wp:posOffset>4800600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43C" w:rsidRDefault="0000243C" w:rsidP="000024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78pt;margin-top:1.9pt;width:27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">
                <v:textbox>
                  <w:txbxContent>
                    <w:p w:rsidR="0000243C" w:rsidRDefault="0000243C" w:rsidP="0000243C"/>
                  </w:txbxContent>
                </v:textbox>
              </v:shape>
            </w:pict>
          </mc:Fallback>
        </mc:AlternateConten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                                                                      SI                      NO  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</w:r>
    </w:p>
    <w:p w:rsidR="0000243C" w:rsidRPr="00697FBA" w:rsidRDefault="0000243C" w:rsidP="00D64AA9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D64AA9" w:rsidRPr="00697FBA" w:rsidRDefault="00D64AA9" w:rsidP="00D64AA9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En cas de contestar afirmativament a alguna pregunta anterior, complementi la informació a la graella següent: </w:t>
      </w:r>
    </w:p>
    <w:p w:rsidR="00D64AA9" w:rsidRPr="00697FBA" w:rsidRDefault="00D64AA9" w:rsidP="00D64AA9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3858"/>
      </w:tblGrid>
      <w:tr w:rsidR="00D64AA9" w:rsidRPr="0012307C" w:rsidTr="0000243C">
        <w:trPr>
          <w:trHeight w:val="633"/>
        </w:trPr>
        <w:tc>
          <w:tcPr>
            <w:tcW w:w="4786" w:type="dxa"/>
          </w:tcPr>
          <w:p w:rsidR="00D64AA9" w:rsidRPr="0012307C" w:rsidRDefault="00D64AA9" w:rsidP="00166B0F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  <w:r w:rsidRPr="0012307C"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  <w:t xml:space="preserve">Al·lèrgia, a què? (Medicament, Aliment, Producte..) </w:t>
            </w:r>
          </w:p>
        </w:tc>
        <w:tc>
          <w:tcPr>
            <w:tcW w:w="3858" w:type="dxa"/>
          </w:tcPr>
          <w:p w:rsidR="00D64AA9" w:rsidRDefault="00D64AA9" w:rsidP="00166B0F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</w:p>
          <w:p w:rsidR="00D64AA9" w:rsidRPr="0012307C" w:rsidRDefault="00D64AA9" w:rsidP="00166B0F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</w:p>
        </w:tc>
      </w:tr>
      <w:tr w:rsidR="00D64AA9" w:rsidRPr="0012307C" w:rsidTr="00166B0F">
        <w:tc>
          <w:tcPr>
            <w:tcW w:w="4786" w:type="dxa"/>
          </w:tcPr>
          <w:p w:rsidR="00D64AA9" w:rsidRPr="0012307C" w:rsidRDefault="00D64AA9" w:rsidP="00166B0F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  <w:r w:rsidRPr="0012307C"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  <w:t xml:space="preserve">Pateix alguna malaltia, quina? </w:t>
            </w:r>
          </w:p>
        </w:tc>
        <w:tc>
          <w:tcPr>
            <w:tcW w:w="3858" w:type="dxa"/>
          </w:tcPr>
          <w:p w:rsidR="00D64AA9" w:rsidRDefault="00D64AA9" w:rsidP="00166B0F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</w:p>
          <w:p w:rsidR="00D64AA9" w:rsidRPr="0012307C" w:rsidRDefault="00D64AA9" w:rsidP="00166B0F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</w:p>
        </w:tc>
      </w:tr>
      <w:tr w:rsidR="00D64AA9" w:rsidRPr="0012307C" w:rsidTr="00166B0F">
        <w:tc>
          <w:tcPr>
            <w:tcW w:w="4786" w:type="dxa"/>
          </w:tcPr>
          <w:p w:rsidR="00D64AA9" w:rsidRPr="0012307C" w:rsidRDefault="00D64AA9" w:rsidP="00166B0F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  <w:r w:rsidRPr="0012307C"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  <w:t xml:space="preserve">Necessita medicació, quina? </w:t>
            </w:r>
          </w:p>
          <w:p w:rsidR="00D64AA9" w:rsidRPr="0012307C" w:rsidRDefault="000A22A5" w:rsidP="00166B0F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  <w:r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  <w:t>(caldrà adjuntar la prescripció mèdica)</w:t>
            </w:r>
          </w:p>
        </w:tc>
        <w:tc>
          <w:tcPr>
            <w:tcW w:w="3858" w:type="dxa"/>
          </w:tcPr>
          <w:p w:rsidR="00D64AA9" w:rsidRDefault="00D64AA9" w:rsidP="00166B0F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</w:p>
          <w:p w:rsidR="00D64AA9" w:rsidRPr="0012307C" w:rsidRDefault="00D64AA9" w:rsidP="00166B0F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</w:p>
        </w:tc>
      </w:tr>
    </w:tbl>
    <w:p w:rsidR="00D64AA9" w:rsidRDefault="00D64AA9" w:rsidP="00D64AA9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D64AA9" w:rsidRPr="00697FBA" w:rsidRDefault="00D64AA9" w:rsidP="00D64AA9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Altres informacions, dades i /o observacions a tenir en compte: </w:t>
      </w:r>
    </w:p>
    <w:p w:rsidR="00D64AA9" w:rsidRPr="00697FBA" w:rsidRDefault="00D64AA9" w:rsidP="00D64AA9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val="ca-ES" w:eastAsia="ca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2A8485" wp14:editId="6F2AE7C3">
                <wp:simplePos x="0" y="0"/>
                <wp:positionH relativeFrom="column">
                  <wp:posOffset>-3810</wp:posOffset>
                </wp:positionH>
                <wp:positionV relativeFrom="paragraph">
                  <wp:posOffset>48895</wp:posOffset>
                </wp:positionV>
                <wp:extent cx="5783580" cy="762000"/>
                <wp:effectExtent l="0" t="0" r="26670" b="19050"/>
                <wp:wrapNone/>
                <wp:docPr id="4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358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AA9" w:rsidRDefault="00D64AA9" w:rsidP="00D64A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" o:spid="_x0000_s1042" type="#_x0000_t202" style="position:absolute;margin-left:-.3pt;margin-top:3.85pt;width:455.4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">
                <v:textbox>
                  <w:txbxContent>
                    <w:p w:rsidR="00D64AA9" w:rsidRDefault="00D64AA9" w:rsidP="00D64AA9"/>
                  </w:txbxContent>
                </v:textbox>
              </v:shape>
            </w:pict>
          </mc:Fallback>
        </mc:AlternateContent>
      </w:r>
    </w:p>
    <w:p w:rsidR="00D64AA9" w:rsidRPr="00697FBA" w:rsidRDefault="00D64AA9" w:rsidP="00D64AA9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D64AA9" w:rsidRPr="00697FBA" w:rsidRDefault="00D64AA9" w:rsidP="00D64AA9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D64AA9" w:rsidRPr="00697FBA" w:rsidRDefault="00D64AA9" w:rsidP="00D64AA9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D64AA9" w:rsidRPr="00697FBA" w:rsidRDefault="00D64AA9" w:rsidP="00D64AA9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D64AA9" w:rsidRPr="00697FBA" w:rsidRDefault="00D64AA9" w:rsidP="00D64AA9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D64AA9" w:rsidRPr="00697FBA" w:rsidRDefault="00D64AA9" w:rsidP="00D64AA9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00243C" w:rsidRPr="00697FBA" w:rsidRDefault="006F3576" w:rsidP="0000243C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  <w:r>
        <w:rPr>
          <w:rFonts w:ascii="Arial Narrow" w:eastAsia="Times New Roman" w:hAnsi="Arial Narrow"/>
          <w:sz w:val="24"/>
          <w:szCs w:val="24"/>
          <w:lang w:val="ca-ES" w:eastAsia="es-ES"/>
        </w:rPr>
        <w:tab/>
      </w:r>
      <w:r w:rsidR="0000243C" w:rsidRPr="00697FBA">
        <w:rPr>
          <w:rFonts w:ascii="Arial Narrow" w:eastAsia="Times New Roman" w:hAnsi="Arial Narrow"/>
          <w:sz w:val="24"/>
          <w:szCs w:val="24"/>
          <w:lang w:val="ca-ES" w:eastAsia="es-ES"/>
        </w:rPr>
        <w:t>_________________, ______de ________________de_______________</w:t>
      </w:r>
    </w:p>
    <w:p w:rsidR="0000243C" w:rsidRPr="00697FBA" w:rsidRDefault="0000243C" w:rsidP="0000243C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12269D" w:rsidRPr="00697FBA" w:rsidRDefault="0000243C" w:rsidP="0000243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                 Signatura de la persona que autoritza</w:t>
      </w:r>
    </w:p>
    <w:sectPr w:rsidR="0012269D" w:rsidRPr="00697F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05C" w:rsidRDefault="00EF505C" w:rsidP="003B4918">
      <w:pPr>
        <w:spacing w:after="0" w:line="240" w:lineRule="auto"/>
      </w:pPr>
      <w:r>
        <w:separator/>
      </w:r>
    </w:p>
  </w:endnote>
  <w:endnote w:type="continuationSeparator" w:id="0">
    <w:p w:rsidR="00EF505C" w:rsidRDefault="00EF505C" w:rsidP="003B4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14B" w:rsidRDefault="00D7214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F46CD4">
    <w:pPr>
      <w:pStyle w:val="Piedepgina"/>
    </w:pPr>
    <w:r>
      <w:rPr>
        <w:noProof/>
        <w:color w:val="44546A" w:themeColor="text2"/>
        <w:sz w:val="26"/>
        <w:szCs w:val="26"/>
        <w:lang w:val="ca-ES" w:eastAsia="ca-ES"/>
      </w:rPr>
      <w:drawing>
        <wp:anchor distT="0" distB="0" distL="114300" distR="114300" simplePos="0" relativeHeight="251664384" behindDoc="1" locked="0" layoutInCell="1" allowOverlap="1" wp14:anchorId="3A03DE9D" wp14:editId="417FF318">
          <wp:simplePos x="0" y="0"/>
          <wp:positionH relativeFrom="column">
            <wp:posOffset>-1013460</wp:posOffset>
          </wp:positionH>
          <wp:positionV relativeFrom="paragraph">
            <wp:posOffset>-775335</wp:posOffset>
          </wp:positionV>
          <wp:extent cx="7743825" cy="1724025"/>
          <wp:effectExtent l="0" t="0" r="9525" b="9525"/>
          <wp:wrapNone/>
          <wp:docPr id="7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yli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172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14B" w:rsidRDefault="00D7214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05C" w:rsidRDefault="00EF505C" w:rsidP="003B4918">
      <w:pPr>
        <w:spacing w:after="0" w:line="240" w:lineRule="auto"/>
      </w:pPr>
      <w:r>
        <w:separator/>
      </w:r>
    </w:p>
  </w:footnote>
  <w:footnote w:type="continuationSeparator" w:id="0">
    <w:p w:rsidR="00EF505C" w:rsidRDefault="00EF505C" w:rsidP="003B4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D7214B">
    <w:pPr>
      <w:pStyle w:val="Encabezado"/>
    </w:pPr>
    <w:r>
      <w:rPr>
        <w:noProof/>
      </w:rPr>
      <w:pict w14:anchorId="305AB5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64422" o:spid="_x0000_s2050" type="#_x0000_t75" style="position:absolute;margin-left:0;margin-top:0;width:631.7pt;height:880.3pt;z-index:-251657216;mso-position-horizontal:center;mso-position-horizontal-relative:margin;mso-position-vertical:center;mso-position-vertical-relative:margin" o:allowincell="f">
          <v:imagedata r:id="rId1" o:title="full plantilla inscripcion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F46CD4">
    <w:pPr>
      <w:pStyle w:val="Encabezado"/>
    </w:pPr>
    <w:bookmarkStart w:id="0" w:name="_GoBack"/>
    <w:bookmarkEnd w:id="0"/>
    <w:r w:rsidRPr="00F46CD4">
      <w:rPr>
        <w:noProof/>
        <w:lang w:val="ca-ES" w:eastAsia="ca-ES"/>
      </w:rPr>
      <w:drawing>
        <wp:anchor distT="0" distB="0" distL="114300" distR="114300" simplePos="0" relativeHeight="251661312" behindDoc="0" locked="0" layoutInCell="1" allowOverlap="1" wp14:anchorId="0CC043DD" wp14:editId="46F81AF9">
          <wp:simplePos x="0" y="0"/>
          <wp:positionH relativeFrom="column">
            <wp:posOffset>-680085</wp:posOffset>
          </wp:positionH>
          <wp:positionV relativeFrom="paragraph">
            <wp:posOffset>-105410</wp:posOffset>
          </wp:positionV>
          <wp:extent cx="1249045" cy="1209040"/>
          <wp:effectExtent l="0" t="0" r="0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uiral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045" cy="120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D7214B">
    <w:pPr>
      <w:pStyle w:val="Encabezado"/>
    </w:pPr>
    <w:r>
      <w:rPr>
        <w:noProof/>
      </w:rPr>
      <w:pict w14:anchorId="1902A8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64421" o:spid="_x0000_s2049" type="#_x0000_t75" style="position:absolute;margin-left:0;margin-top:0;width:631.7pt;height:880.3pt;z-index:-251658240;mso-position-horizontal:center;mso-position-horizontal-relative:margin;mso-position-vertical:center;mso-position-vertical-relative:margin" o:allowincell="f">
          <v:imagedata r:id="rId1" o:title="full plantilla inscripcion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05C"/>
    <w:rsid w:val="0000243C"/>
    <w:rsid w:val="000A22A5"/>
    <w:rsid w:val="0012269D"/>
    <w:rsid w:val="003B4918"/>
    <w:rsid w:val="006F3576"/>
    <w:rsid w:val="008246DF"/>
    <w:rsid w:val="00A60A81"/>
    <w:rsid w:val="00BB50D9"/>
    <w:rsid w:val="00BE33E8"/>
    <w:rsid w:val="00CC24C0"/>
    <w:rsid w:val="00D64AA9"/>
    <w:rsid w:val="00D7214B"/>
    <w:rsid w:val="00EF505C"/>
    <w:rsid w:val="00F4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69D"/>
    <w:pPr>
      <w:spacing w:after="200" w:line="276" w:lineRule="auto"/>
    </w:pPr>
    <w:rPr>
      <w:rFonts w:ascii="Calibri" w:eastAsia="Calibri" w:hAnsi="Calibri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3B4918"/>
  </w:style>
  <w:style w:type="paragraph" w:styleId="Piedepgina">
    <w:name w:val="footer"/>
    <w:basedOn w:val="Normal"/>
    <w:link w:val="Piedepgina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B49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69D"/>
    <w:pPr>
      <w:spacing w:after="200" w:line="276" w:lineRule="auto"/>
    </w:pPr>
    <w:rPr>
      <w:rFonts w:ascii="Calibri" w:eastAsia="Calibri" w:hAnsi="Calibri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3B4918"/>
  </w:style>
  <w:style w:type="paragraph" w:styleId="Piedepgina">
    <w:name w:val="footer"/>
    <w:basedOn w:val="Normal"/>
    <w:link w:val="Piedepgina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B4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AppData\Local\Temp\plantilla%20word%20INSCRIPCIONS-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word INSCRIPCIONS-2.dotx</Template>
  <TotalTime>1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Georgina</cp:lastModifiedBy>
  <cp:revision>3</cp:revision>
  <dcterms:created xsi:type="dcterms:W3CDTF">2019-05-30T13:54:00Z</dcterms:created>
  <dcterms:modified xsi:type="dcterms:W3CDTF">2019-05-30T13:54:00Z</dcterms:modified>
</cp:coreProperties>
</file>