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7E90" w:rsidRDefault="00E97E90" w:rsidP="00E97E90">
      <w:pPr>
        <w:keepNext/>
        <w:spacing w:after="0" w:line="360" w:lineRule="auto"/>
        <w:jc w:val="center"/>
        <w:outlineLvl w:val="1"/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</w:pPr>
      <w:r w:rsidRPr="00234BB1"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 xml:space="preserve">CASAL D’ESTIU </w:t>
      </w:r>
      <w:r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>2019</w:t>
      </w:r>
    </w:p>
    <w:p w:rsidR="006679BA" w:rsidRDefault="006679BA" w:rsidP="00E97E90">
      <w:pPr>
        <w:jc w:val="center"/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</w:pPr>
      <w:r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 xml:space="preserve">PALS JOVE </w:t>
      </w:r>
    </w:p>
    <w:p w:rsidR="00E97E90" w:rsidRPr="00743E02" w:rsidRDefault="00E97E90" w:rsidP="00E97E90">
      <w:pPr>
        <w:jc w:val="center"/>
        <w:rPr>
          <w:rFonts w:ascii="Arial Narrow" w:hAnsi="Arial Narrow"/>
          <w:b/>
        </w:rPr>
      </w:pPr>
      <w:proofErr w:type="spellStart"/>
      <w:r w:rsidRPr="00743E02">
        <w:rPr>
          <w:rFonts w:ascii="Arial Narrow" w:hAnsi="Arial Narrow"/>
          <w:b/>
        </w:rPr>
        <w:t>Nom</w:t>
      </w:r>
      <w:proofErr w:type="spellEnd"/>
      <w:r w:rsidRPr="00743E02">
        <w:rPr>
          <w:rFonts w:ascii="Arial Narrow" w:hAnsi="Arial Narrow"/>
          <w:b/>
        </w:rPr>
        <w:t xml:space="preserve"> i </w:t>
      </w:r>
      <w:proofErr w:type="spellStart"/>
      <w:r w:rsidRPr="00743E02">
        <w:rPr>
          <w:rFonts w:ascii="Arial Narrow" w:hAnsi="Arial Narrow"/>
          <w:b/>
        </w:rPr>
        <w:t>cognoms</w:t>
      </w:r>
      <w:proofErr w:type="spellEnd"/>
      <w:r w:rsidRPr="00743E02">
        <w:rPr>
          <w:rFonts w:ascii="Arial Narrow" w:hAnsi="Arial Narrow"/>
          <w:b/>
        </w:rPr>
        <w:t xml:space="preserve"> del </w:t>
      </w:r>
      <w:proofErr w:type="spellStart"/>
      <w:r w:rsidRPr="00743E02">
        <w:rPr>
          <w:rFonts w:ascii="Arial Narrow" w:hAnsi="Arial Narrow"/>
          <w:b/>
        </w:rPr>
        <w:t>nen</w:t>
      </w:r>
      <w:proofErr w:type="spellEnd"/>
      <w:r w:rsidRPr="00743E02">
        <w:rPr>
          <w:rFonts w:ascii="Arial Narrow" w:hAnsi="Arial Narrow"/>
          <w:b/>
        </w:rPr>
        <w:t>/a:</w:t>
      </w:r>
      <w:r>
        <w:rPr>
          <w:rFonts w:ascii="Arial Narrow" w:hAnsi="Arial Narrow"/>
          <w:b/>
        </w:rPr>
        <w:t xml:space="preserve"> </w:t>
      </w:r>
      <w:r w:rsidRPr="00743E02">
        <w:rPr>
          <w:rFonts w:ascii="Arial Narrow" w:hAnsi="Arial Narrow"/>
          <w:b/>
        </w:rPr>
        <w:t>_______________________________________</w:t>
      </w:r>
      <w:r>
        <w:rPr>
          <w:rFonts w:ascii="Arial Narrow" w:hAnsi="Arial Narrow"/>
          <w:b/>
        </w:rPr>
        <w:t>_____________</w:t>
      </w:r>
    </w:p>
    <w:p w:rsidR="0012269D" w:rsidRPr="0012269D" w:rsidRDefault="0012269D" w:rsidP="0012269D">
      <w:pPr>
        <w:shd w:val="clear" w:color="auto" w:fill="000000"/>
        <w:spacing w:after="0" w:line="240" w:lineRule="auto"/>
        <w:jc w:val="center"/>
        <w:rPr>
          <w:rFonts w:ascii="Arial Narrow" w:eastAsia="Times New Roman" w:hAnsi="Arial Narrow"/>
          <w:sz w:val="28"/>
          <w:szCs w:val="24"/>
          <w:lang w:val="ca-ES" w:eastAsia="es-ES"/>
        </w:rPr>
      </w:pPr>
      <w:r w:rsidRPr="0012269D">
        <w:rPr>
          <w:rFonts w:ascii="Arial Narrow" w:eastAsia="Times New Roman" w:hAnsi="Arial Narrow"/>
          <w:sz w:val="28"/>
          <w:szCs w:val="24"/>
          <w:lang w:val="ca-ES" w:eastAsia="es-ES"/>
        </w:rPr>
        <w:t>AUTORITZACIÓ DEL PARE, MARE O TUTOR/A</w:t>
      </w:r>
    </w:p>
    <w:p w:rsidR="002B2752" w:rsidRDefault="002B2752" w:rsidP="0012269D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12269D" w:rsidRPr="00697FBA" w:rsidRDefault="0012269D" w:rsidP="0012269D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En/Na_____________________________________________________________</w:t>
      </w:r>
      <w:r>
        <w:rPr>
          <w:rFonts w:ascii="Arial Narrow" w:eastAsia="Times New Roman" w:hAnsi="Arial Narrow"/>
          <w:sz w:val="24"/>
          <w:szCs w:val="24"/>
          <w:lang w:val="ca-ES" w:eastAsia="es-ES"/>
        </w:rPr>
        <w:t>_______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____</w:t>
      </w:r>
    </w:p>
    <w:p w:rsidR="0012269D" w:rsidRPr="00697FBA" w:rsidRDefault="0012269D" w:rsidP="0012269D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amb DNI núm._________________</w:t>
      </w:r>
      <w:r>
        <w:rPr>
          <w:rFonts w:ascii="Arial Narrow" w:eastAsia="Times New Roman" w:hAnsi="Arial Narrow"/>
          <w:sz w:val="24"/>
          <w:szCs w:val="24"/>
          <w:lang w:val="ca-ES" w:eastAsia="es-ES"/>
        </w:rPr>
        <w:t>__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__ autoritza el seu fill/filla______</w:t>
      </w:r>
      <w:r>
        <w:rPr>
          <w:rFonts w:ascii="Arial Narrow" w:eastAsia="Times New Roman" w:hAnsi="Arial Narrow"/>
          <w:sz w:val="24"/>
          <w:szCs w:val="24"/>
          <w:lang w:val="ca-ES" w:eastAsia="es-ES"/>
        </w:rPr>
        <w:t>_______</w:t>
      </w: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______________</w:t>
      </w:r>
    </w:p>
    <w:p w:rsidR="0012269D" w:rsidRPr="00697FBA" w:rsidRDefault="0012269D" w:rsidP="0012269D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_________________________________a assistir a l’activitat sol·licitada, sota les condicions establertes. Fa extensiva aquesta autorització a les decisions </w:t>
      </w:r>
      <w:proofErr w:type="spellStart"/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mèdico</w:t>
      </w:r>
      <w:proofErr w:type="spellEnd"/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-quirúrgiques que fos necessari adoptar en cas d’extrema urgència, sota la pertinent direcció facultativa.</w:t>
      </w:r>
    </w:p>
    <w:p w:rsidR="0012269D" w:rsidRPr="00697FBA" w:rsidRDefault="0012269D" w:rsidP="0012269D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12269D" w:rsidRPr="00697FBA" w:rsidRDefault="0012269D" w:rsidP="0012269D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_________________, ______de ________________de_______________</w:t>
      </w:r>
    </w:p>
    <w:p w:rsidR="0012269D" w:rsidRPr="00697FBA" w:rsidRDefault="0012269D" w:rsidP="0012269D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12269D" w:rsidRPr="00697FBA" w:rsidRDefault="0012269D" w:rsidP="0012269D">
      <w:pPr>
        <w:spacing w:after="0" w:line="240" w:lineRule="auto"/>
        <w:jc w:val="right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                 Signatura de la persona que autoritza</w:t>
      </w:r>
    </w:p>
    <w:p w:rsidR="0012269D" w:rsidRPr="00697FBA" w:rsidRDefault="0012269D" w:rsidP="0012269D">
      <w:p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12269D" w:rsidRPr="0012269D" w:rsidRDefault="0012269D" w:rsidP="0012269D">
      <w:pPr>
        <w:spacing w:after="0" w:line="240" w:lineRule="auto"/>
        <w:rPr>
          <w:rFonts w:ascii="Arial Narrow" w:eastAsia="Times New Roman" w:hAnsi="Arial Narrow"/>
          <w:sz w:val="28"/>
          <w:szCs w:val="24"/>
          <w:lang w:val="ca-ES" w:eastAsia="es-ES"/>
        </w:rPr>
      </w:pPr>
    </w:p>
    <w:p w:rsidR="0012269D" w:rsidRPr="0012269D" w:rsidRDefault="0012269D" w:rsidP="0012269D">
      <w:pPr>
        <w:shd w:val="clear" w:color="auto" w:fill="000000"/>
        <w:spacing w:after="0" w:line="240" w:lineRule="auto"/>
        <w:jc w:val="center"/>
        <w:rPr>
          <w:rFonts w:ascii="Arial Narrow" w:eastAsia="Times New Roman" w:hAnsi="Arial Narrow"/>
          <w:sz w:val="28"/>
          <w:szCs w:val="24"/>
          <w:lang w:val="ca-ES" w:eastAsia="es-ES"/>
        </w:rPr>
      </w:pPr>
      <w:r w:rsidRPr="0012269D">
        <w:rPr>
          <w:rFonts w:ascii="Arial Narrow" w:eastAsia="Times New Roman" w:hAnsi="Arial Narrow"/>
          <w:sz w:val="28"/>
          <w:szCs w:val="24"/>
          <w:lang w:val="ca-ES" w:eastAsia="es-ES"/>
        </w:rPr>
        <w:t xml:space="preserve">ALTRES AUTORITZACIONS </w:t>
      </w:r>
    </w:p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*PER PARTICIPAR A LES SORTIDES DEL CASAL D’ESTIU </w:t>
      </w:r>
    </w:p>
    <w:p w:rsidR="00F46CD4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>A participar a les diferents sortides programades durant el Casal d’Estiu: sortides per les rodalies del municipi</w:t>
      </w:r>
      <w:r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 i/o amb autocar fora del municipi</w:t>
      </w: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, incloses dins de la programació. </w:t>
      </w:r>
    </w:p>
    <w:p w:rsidR="00F46CD4" w:rsidRDefault="00F46CD4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tbl>
      <w:tblPr>
        <w:tblpPr w:leftFromText="141" w:rightFromText="141" w:vertAnchor="text" w:horzAnchor="margin" w:tblpXSpec="center" w:tblpY="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442"/>
        <w:gridCol w:w="425"/>
        <w:gridCol w:w="709"/>
        <w:gridCol w:w="425"/>
      </w:tblGrid>
      <w:tr w:rsidR="00F46CD4" w:rsidRPr="0012307C" w:rsidTr="00F46CD4">
        <w:trPr>
          <w:trHeight w:val="276"/>
        </w:trPr>
        <w:tc>
          <w:tcPr>
            <w:tcW w:w="659" w:type="dxa"/>
          </w:tcPr>
          <w:p w:rsidR="00F46CD4" w:rsidRPr="0012307C" w:rsidRDefault="00F46CD4" w:rsidP="00F46CD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 w:rsidRPr="0012307C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SI</w:t>
            </w:r>
          </w:p>
        </w:tc>
        <w:tc>
          <w:tcPr>
            <w:tcW w:w="442" w:type="dxa"/>
          </w:tcPr>
          <w:p w:rsidR="00F46CD4" w:rsidRPr="0012307C" w:rsidRDefault="00F46CD4" w:rsidP="00F46CD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F46CD4" w:rsidRPr="0012307C" w:rsidRDefault="00F46CD4" w:rsidP="00F46CD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</w:p>
        </w:tc>
        <w:tc>
          <w:tcPr>
            <w:tcW w:w="709" w:type="dxa"/>
          </w:tcPr>
          <w:p w:rsidR="00F46CD4" w:rsidRPr="0012307C" w:rsidRDefault="00F46CD4" w:rsidP="00F46CD4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 w:rsidRPr="0012307C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NO</w:t>
            </w:r>
          </w:p>
        </w:tc>
        <w:tc>
          <w:tcPr>
            <w:tcW w:w="425" w:type="dxa"/>
          </w:tcPr>
          <w:p w:rsidR="00F46CD4" w:rsidRPr="0012307C" w:rsidRDefault="00F46CD4" w:rsidP="00F46CD4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ca-ES" w:eastAsia="es-ES"/>
              </w:rPr>
            </w:pPr>
          </w:p>
        </w:tc>
      </w:tr>
    </w:tbl>
    <w:p w:rsidR="007D6240" w:rsidRDefault="007D6240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7D6240" w:rsidRDefault="007D6240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>*PER ANAR A LA PISCINA</w:t>
      </w:r>
      <w:r w:rsidR="006679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>/PLATJA</w:t>
      </w: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 COM A ACTIVITAT DEL CASAL D’ESTIU </w:t>
      </w:r>
    </w:p>
    <w:p w:rsidR="0012269D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>A anar a la piscina com a activitat pro</w:t>
      </w:r>
      <w:r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gramada dins del Casal d’Estiu (aquesta activitat ja està inclosa en el preu del Casal). </w:t>
      </w:r>
    </w:p>
    <w:p w:rsidR="00F46CD4" w:rsidRPr="00697FBA" w:rsidRDefault="00F46CD4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tbl>
      <w:tblPr>
        <w:tblpPr w:leftFromText="141" w:rightFromText="141" w:vertAnchor="text" w:horzAnchor="margin" w:tblpXSpec="center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442"/>
        <w:gridCol w:w="425"/>
        <w:gridCol w:w="709"/>
        <w:gridCol w:w="425"/>
      </w:tblGrid>
      <w:tr w:rsidR="00F46CD4" w:rsidRPr="0012307C" w:rsidTr="00F46CD4">
        <w:trPr>
          <w:trHeight w:val="276"/>
        </w:trPr>
        <w:tc>
          <w:tcPr>
            <w:tcW w:w="659" w:type="dxa"/>
          </w:tcPr>
          <w:p w:rsidR="00F46CD4" w:rsidRPr="0012307C" w:rsidRDefault="00F46CD4" w:rsidP="004E1A3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 w:rsidRPr="0012307C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SI</w:t>
            </w:r>
          </w:p>
        </w:tc>
        <w:tc>
          <w:tcPr>
            <w:tcW w:w="442" w:type="dxa"/>
          </w:tcPr>
          <w:p w:rsidR="00F46CD4" w:rsidRPr="0012307C" w:rsidRDefault="00F46CD4" w:rsidP="004E1A3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F46CD4" w:rsidRPr="0012307C" w:rsidRDefault="00F46CD4" w:rsidP="004E1A3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</w:p>
        </w:tc>
        <w:tc>
          <w:tcPr>
            <w:tcW w:w="709" w:type="dxa"/>
          </w:tcPr>
          <w:p w:rsidR="00F46CD4" w:rsidRPr="0012307C" w:rsidRDefault="00F46CD4" w:rsidP="004E1A3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 w:rsidRPr="0012307C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NO</w:t>
            </w:r>
          </w:p>
        </w:tc>
        <w:tc>
          <w:tcPr>
            <w:tcW w:w="425" w:type="dxa"/>
          </w:tcPr>
          <w:p w:rsidR="00F46CD4" w:rsidRPr="0012307C" w:rsidRDefault="00F46CD4" w:rsidP="004E1A3E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ca-ES" w:eastAsia="es-ES"/>
              </w:rPr>
            </w:pPr>
          </w:p>
        </w:tc>
      </w:tr>
    </w:tbl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3D52F8" w:rsidRDefault="003D52F8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12269D" w:rsidRPr="00697FBA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>*IMATGE</w:t>
      </w:r>
    </w:p>
    <w:p w:rsidR="00F46CD4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>Segons la Llei Orgànica 1/1996, del 15 de gener, de Protecció Jurídica del Menor, tots adreçant-nos a l’article 4 que fa referència al dret de l’honor, a la intimitat i a la pròpia imatge; us fem arribar a aquesta autorització per tal que marqueu si o no, esteu d’acord a que es fotografiï / filmi al vostre fill/a, durant el casal d’estiu, utilitzant aquesta informació per un ús intern o de difusió</w:t>
      </w:r>
      <w:r w:rsidR="00F46CD4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 pròpia de les activitats on hi participa.</w:t>
      </w: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 (premsa, pàgina, web,</w:t>
      </w:r>
      <w:r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 </w:t>
      </w:r>
      <w:proofErr w:type="spellStart"/>
      <w:r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>blog</w:t>
      </w:r>
      <w:proofErr w:type="spellEnd"/>
      <w:r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>,</w:t>
      </w: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 promoció...). </w:t>
      </w:r>
    </w:p>
    <w:p w:rsidR="007D6240" w:rsidRPr="00697FBA" w:rsidRDefault="007D6240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tbl>
      <w:tblPr>
        <w:tblpPr w:leftFromText="141" w:rightFromText="141" w:vertAnchor="text" w:horzAnchor="margin" w:tblpXSpec="center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442"/>
        <w:gridCol w:w="425"/>
        <w:gridCol w:w="709"/>
        <w:gridCol w:w="425"/>
      </w:tblGrid>
      <w:tr w:rsidR="00F46CD4" w:rsidRPr="0012307C" w:rsidTr="00F46CD4">
        <w:trPr>
          <w:trHeight w:val="276"/>
        </w:trPr>
        <w:tc>
          <w:tcPr>
            <w:tcW w:w="659" w:type="dxa"/>
          </w:tcPr>
          <w:p w:rsidR="00F46CD4" w:rsidRPr="0012307C" w:rsidRDefault="00F46CD4" w:rsidP="004E1A3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 w:rsidRPr="0012307C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SI</w:t>
            </w:r>
          </w:p>
        </w:tc>
        <w:tc>
          <w:tcPr>
            <w:tcW w:w="442" w:type="dxa"/>
          </w:tcPr>
          <w:p w:rsidR="00F46CD4" w:rsidRPr="0012307C" w:rsidRDefault="00F46CD4" w:rsidP="004E1A3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F46CD4" w:rsidRPr="0012307C" w:rsidRDefault="00F46CD4" w:rsidP="004E1A3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</w:p>
        </w:tc>
        <w:tc>
          <w:tcPr>
            <w:tcW w:w="709" w:type="dxa"/>
          </w:tcPr>
          <w:p w:rsidR="00F46CD4" w:rsidRPr="0012307C" w:rsidRDefault="00F46CD4" w:rsidP="004E1A3E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 w:rsidRPr="0012307C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NO</w:t>
            </w:r>
          </w:p>
        </w:tc>
        <w:tc>
          <w:tcPr>
            <w:tcW w:w="425" w:type="dxa"/>
          </w:tcPr>
          <w:p w:rsidR="00F46CD4" w:rsidRPr="0012307C" w:rsidRDefault="00F46CD4" w:rsidP="004E1A3E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ca-ES" w:eastAsia="es-ES"/>
              </w:rPr>
            </w:pPr>
          </w:p>
        </w:tc>
      </w:tr>
    </w:tbl>
    <w:p w:rsidR="0012269D" w:rsidRDefault="0012269D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BC42E2" w:rsidRPr="00697FBA" w:rsidRDefault="00BC42E2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7D6240" w:rsidRDefault="007D6240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CC39AE" w:rsidRDefault="00CC39AE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BC42E2" w:rsidRPr="00697FBA" w:rsidRDefault="00BC42E2" w:rsidP="00BC42E2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_________________, ______de ________________de_______________</w:t>
      </w:r>
    </w:p>
    <w:p w:rsidR="00BC42E2" w:rsidRPr="00697FBA" w:rsidRDefault="00BC42E2" w:rsidP="00BC42E2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CC39AE" w:rsidRDefault="00BC42E2" w:rsidP="002B2752">
      <w:pPr>
        <w:spacing w:after="0" w:line="240" w:lineRule="auto"/>
        <w:jc w:val="right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                 Signatura de la persona que autoritza</w:t>
      </w:r>
    </w:p>
    <w:p w:rsidR="00CC39AE" w:rsidRDefault="00CC39AE" w:rsidP="00CC39AE">
      <w:pPr>
        <w:keepNext/>
        <w:spacing w:after="0" w:line="360" w:lineRule="auto"/>
        <w:jc w:val="center"/>
        <w:outlineLvl w:val="1"/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</w:pPr>
      <w:r w:rsidRPr="00234BB1"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lastRenderedPageBreak/>
        <w:t xml:space="preserve">CASAL D’ESTIU </w:t>
      </w:r>
      <w:r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>2019</w:t>
      </w:r>
    </w:p>
    <w:p w:rsidR="00CC39AE" w:rsidRPr="00234BB1" w:rsidRDefault="006679BA" w:rsidP="00CC39AE">
      <w:pPr>
        <w:keepNext/>
        <w:spacing w:after="0" w:line="360" w:lineRule="auto"/>
        <w:jc w:val="center"/>
        <w:outlineLvl w:val="1"/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</w:pPr>
      <w:r>
        <w:rPr>
          <w:rFonts w:ascii="Arial Narrow" w:eastAsia="Times New Roman" w:hAnsi="Arial Narrow" w:cs="Times New Roman"/>
          <w:b/>
          <w:bCs/>
          <w:sz w:val="44"/>
          <w:szCs w:val="56"/>
          <w:lang w:val="ca-ES" w:eastAsia="es-ES"/>
        </w:rPr>
        <w:t>PALS JOVE</w:t>
      </w:r>
    </w:p>
    <w:p w:rsidR="00CC39AE" w:rsidRDefault="00CC39AE" w:rsidP="00CC39AE">
      <w:pPr>
        <w:jc w:val="center"/>
        <w:rPr>
          <w:rFonts w:ascii="Arial Narrow" w:hAnsi="Arial Narrow"/>
          <w:b/>
        </w:rPr>
      </w:pPr>
    </w:p>
    <w:p w:rsidR="00CC39AE" w:rsidRDefault="00CC39AE" w:rsidP="00CC39AE">
      <w:pPr>
        <w:jc w:val="center"/>
        <w:rPr>
          <w:rFonts w:ascii="Arial Narrow" w:hAnsi="Arial Narrow"/>
          <w:b/>
        </w:rPr>
      </w:pPr>
      <w:proofErr w:type="spellStart"/>
      <w:r w:rsidRPr="00743E02">
        <w:rPr>
          <w:rFonts w:ascii="Arial Narrow" w:hAnsi="Arial Narrow"/>
          <w:b/>
        </w:rPr>
        <w:t>Nom</w:t>
      </w:r>
      <w:proofErr w:type="spellEnd"/>
      <w:r w:rsidRPr="00743E02">
        <w:rPr>
          <w:rFonts w:ascii="Arial Narrow" w:hAnsi="Arial Narrow"/>
          <w:b/>
        </w:rPr>
        <w:t xml:space="preserve"> i </w:t>
      </w:r>
      <w:proofErr w:type="spellStart"/>
      <w:r w:rsidRPr="00743E02">
        <w:rPr>
          <w:rFonts w:ascii="Arial Narrow" w:hAnsi="Arial Narrow"/>
          <w:b/>
        </w:rPr>
        <w:t>cognoms</w:t>
      </w:r>
      <w:proofErr w:type="spellEnd"/>
      <w:r w:rsidRPr="00743E02">
        <w:rPr>
          <w:rFonts w:ascii="Arial Narrow" w:hAnsi="Arial Narrow"/>
          <w:b/>
        </w:rPr>
        <w:t xml:space="preserve"> del </w:t>
      </w:r>
      <w:proofErr w:type="spellStart"/>
      <w:r w:rsidRPr="00743E02">
        <w:rPr>
          <w:rFonts w:ascii="Arial Narrow" w:hAnsi="Arial Narrow"/>
          <w:b/>
        </w:rPr>
        <w:t>nen</w:t>
      </w:r>
      <w:proofErr w:type="spellEnd"/>
      <w:r w:rsidRPr="00743E02">
        <w:rPr>
          <w:rFonts w:ascii="Arial Narrow" w:hAnsi="Arial Narrow"/>
          <w:b/>
        </w:rPr>
        <w:t>/a:</w:t>
      </w:r>
      <w:r>
        <w:rPr>
          <w:rFonts w:ascii="Arial Narrow" w:hAnsi="Arial Narrow"/>
          <w:b/>
        </w:rPr>
        <w:t xml:space="preserve"> </w:t>
      </w:r>
      <w:r w:rsidRPr="00743E02">
        <w:rPr>
          <w:rFonts w:ascii="Arial Narrow" w:hAnsi="Arial Narrow"/>
          <w:b/>
        </w:rPr>
        <w:t>_______________________________________</w:t>
      </w:r>
      <w:r>
        <w:rPr>
          <w:rFonts w:ascii="Arial Narrow" w:hAnsi="Arial Narrow"/>
          <w:b/>
        </w:rPr>
        <w:t>_____________</w:t>
      </w:r>
    </w:p>
    <w:p w:rsidR="00CC39AE" w:rsidRPr="0012269D" w:rsidRDefault="00CC39AE" w:rsidP="00CC39AE">
      <w:pPr>
        <w:shd w:val="clear" w:color="auto" w:fill="000000"/>
        <w:spacing w:after="0" w:line="240" w:lineRule="auto"/>
        <w:jc w:val="center"/>
        <w:rPr>
          <w:rFonts w:ascii="Arial Narrow" w:eastAsia="Times New Roman" w:hAnsi="Arial Narrow"/>
          <w:sz w:val="28"/>
          <w:szCs w:val="24"/>
          <w:lang w:val="ca-ES" w:eastAsia="es-ES"/>
        </w:rPr>
      </w:pPr>
      <w:r>
        <w:rPr>
          <w:rFonts w:ascii="Arial Narrow" w:eastAsia="Times New Roman" w:hAnsi="Arial Narrow"/>
          <w:sz w:val="28"/>
          <w:szCs w:val="24"/>
          <w:lang w:val="ca-ES" w:eastAsia="es-ES"/>
        </w:rPr>
        <w:t>RECOLLIDA</w:t>
      </w:r>
    </w:p>
    <w:p w:rsidR="00CC39AE" w:rsidRDefault="00CC39AE" w:rsidP="00CC39AE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BC42E2" w:rsidRPr="00697FBA" w:rsidRDefault="00BC42E2" w:rsidP="00BC42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BC42E2" w:rsidRPr="00697FBA" w:rsidRDefault="00BC42E2" w:rsidP="00BC42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*SORTIR SOL DURANT EL CASAL D’ESTIU </w:t>
      </w:r>
    </w:p>
    <w:p w:rsidR="00BC42E2" w:rsidRDefault="00BC42E2" w:rsidP="00BC42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  <w:r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Autoritzo i </w:t>
      </w: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>em faig responsable a que el meu fill/a surti sol/a del Casal d’Estiu, una vegada</w:t>
      </w:r>
      <w:r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 hag</w:t>
      </w:r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i </w:t>
      </w:r>
      <w:bookmarkStart w:id="0" w:name="_GoBack"/>
      <w:bookmarkEnd w:id="0"/>
      <w:r w:rsidRPr="00697FBA"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finalitzat l’activitat, en l’horari que s’hagi inscrit. </w:t>
      </w:r>
    </w:p>
    <w:p w:rsidR="00BC42E2" w:rsidRPr="00697FBA" w:rsidRDefault="00BC42E2" w:rsidP="00BC42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tbl>
      <w:tblPr>
        <w:tblpPr w:leftFromText="141" w:rightFromText="141" w:vertAnchor="text" w:horzAnchor="margin" w:tblpXSpec="center" w:tblpY="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9"/>
        <w:gridCol w:w="442"/>
        <w:gridCol w:w="499"/>
        <w:gridCol w:w="708"/>
        <w:gridCol w:w="426"/>
      </w:tblGrid>
      <w:tr w:rsidR="00BC42E2" w:rsidRPr="0012307C" w:rsidTr="00F43109">
        <w:trPr>
          <w:trHeight w:val="276"/>
        </w:trPr>
        <w:tc>
          <w:tcPr>
            <w:tcW w:w="619" w:type="dxa"/>
          </w:tcPr>
          <w:p w:rsidR="00BC42E2" w:rsidRPr="0012307C" w:rsidRDefault="00BC42E2" w:rsidP="00F4310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 w:rsidRPr="0012307C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SI</w:t>
            </w:r>
          </w:p>
        </w:tc>
        <w:tc>
          <w:tcPr>
            <w:tcW w:w="442" w:type="dxa"/>
          </w:tcPr>
          <w:p w:rsidR="00BC42E2" w:rsidRPr="0012307C" w:rsidRDefault="00BC42E2" w:rsidP="00F4310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</w:p>
        </w:tc>
        <w:tc>
          <w:tcPr>
            <w:tcW w:w="499" w:type="dxa"/>
            <w:tcBorders>
              <w:top w:val="nil"/>
              <w:bottom w:val="nil"/>
            </w:tcBorders>
          </w:tcPr>
          <w:p w:rsidR="00BC42E2" w:rsidRPr="0012307C" w:rsidRDefault="00BC42E2" w:rsidP="00F4310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</w:p>
        </w:tc>
        <w:tc>
          <w:tcPr>
            <w:tcW w:w="708" w:type="dxa"/>
          </w:tcPr>
          <w:p w:rsidR="00BC42E2" w:rsidRPr="0012307C" w:rsidRDefault="00BC42E2" w:rsidP="00F43109">
            <w:pPr>
              <w:spacing w:after="0" w:line="240" w:lineRule="auto"/>
              <w:jc w:val="center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 w:rsidRPr="0012307C"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NO</w:t>
            </w:r>
          </w:p>
        </w:tc>
        <w:tc>
          <w:tcPr>
            <w:tcW w:w="426" w:type="dxa"/>
          </w:tcPr>
          <w:p w:rsidR="00BC42E2" w:rsidRPr="0012307C" w:rsidRDefault="00BC42E2" w:rsidP="00F43109">
            <w:pPr>
              <w:spacing w:after="0" w:line="240" w:lineRule="auto"/>
              <w:rPr>
                <w:rFonts w:ascii="Arial Narrow" w:eastAsia="Times New Roman" w:hAnsi="Arial Narrow" w:cs="Times New Roman"/>
                <w:sz w:val="24"/>
                <w:szCs w:val="24"/>
                <w:lang w:val="ca-ES" w:eastAsia="es-ES"/>
              </w:rPr>
            </w:pPr>
          </w:p>
        </w:tc>
      </w:tr>
    </w:tbl>
    <w:p w:rsidR="00BC42E2" w:rsidRDefault="00BC42E2" w:rsidP="00BC42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BC42E2" w:rsidRDefault="00BC42E2" w:rsidP="00BC42E2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CC39AE" w:rsidRDefault="00CC39AE" w:rsidP="00CC39AE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p w:rsidR="00CC39AE" w:rsidRDefault="00CC39AE" w:rsidP="00CC39AE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  <w:r>
        <w:rPr>
          <w:rFonts w:ascii="Arial Narrow" w:eastAsia="Times New Roman" w:hAnsi="Arial Narrow" w:cs="Times New Roman"/>
          <w:sz w:val="24"/>
          <w:szCs w:val="24"/>
          <w:lang w:val="ca-ES" w:eastAsia="es-ES"/>
        </w:rPr>
        <w:t xml:space="preserve">Com a responsable del/la menor inscrit al Casal d’Estiu comunico que les persones autoritzades per recollir–lo són: </w:t>
      </w:r>
    </w:p>
    <w:p w:rsidR="00CC39AE" w:rsidRDefault="00CC39AE" w:rsidP="00CC39A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ca-ES" w:eastAsia="es-E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4000"/>
      </w:tblGrid>
      <w:tr w:rsidR="00CC39AE" w:rsidTr="00E238D6">
        <w:trPr>
          <w:jc w:val="center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 xml:space="preserve">Nom i Cognoms </w:t>
            </w:r>
          </w:p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 xml:space="preserve">1. </w:t>
            </w:r>
          </w:p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</w:p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DNI</w:t>
            </w:r>
          </w:p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 xml:space="preserve">1. </w:t>
            </w:r>
          </w:p>
        </w:tc>
      </w:tr>
      <w:tr w:rsidR="00CC39AE" w:rsidTr="00E238D6">
        <w:trPr>
          <w:jc w:val="center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 xml:space="preserve">Nom i Cognoms </w:t>
            </w:r>
          </w:p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2.</w:t>
            </w:r>
          </w:p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</w:p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DNI</w:t>
            </w:r>
          </w:p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2.</w:t>
            </w:r>
          </w:p>
        </w:tc>
      </w:tr>
      <w:tr w:rsidR="00CC39AE" w:rsidTr="00E238D6">
        <w:trPr>
          <w:jc w:val="center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Nom i Cognoms</w:t>
            </w:r>
          </w:p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 xml:space="preserve">3.  </w:t>
            </w:r>
          </w:p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</w:p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DNI</w:t>
            </w:r>
          </w:p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3.</w:t>
            </w:r>
          </w:p>
        </w:tc>
      </w:tr>
      <w:tr w:rsidR="00CC39AE" w:rsidTr="00E238D6">
        <w:trPr>
          <w:trHeight w:val="1177"/>
          <w:jc w:val="center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Nom i Cognoms</w:t>
            </w:r>
          </w:p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 xml:space="preserve">4.  </w:t>
            </w:r>
          </w:p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</w:p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</w:p>
        </w:tc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DNI</w:t>
            </w:r>
          </w:p>
          <w:p w:rsidR="00CC39AE" w:rsidRDefault="00CC39AE" w:rsidP="00E238D6">
            <w:pPr>
              <w:spacing w:after="0" w:line="240" w:lineRule="auto"/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24"/>
                <w:szCs w:val="24"/>
                <w:lang w:val="ca-ES" w:eastAsia="es-ES"/>
              </w:rPr>
              <w:t>4.</w:t>
            </w:r>
          </w:p>
        </w:tc>
      </w:tr>
    </w:tbl>
    <w:p w:rsidR="00CC39AE" w:rsidRDefault="00CC39AE" w:rsidP="00CC39AE">
      <w:pPr>
        <w:spacing w:after="0" w:line="240" w:lineRule="auto"/>
        <w:ind w:left="720"/>
        <w:rPr>
          <w:rFonts w:ascii="Arial Narrow" w:eastAsia="Times New Roman" w:hAnsi="Arial Narrow" w:cs="Times New Roman"/>
          <w:b/>
          <w:bCs/>
          <w:sz w:val="32"/>
          <w:szCs w:val="32"/>
          <w:lang w:val="ca-ES" w:eastAsia="es-ES"/>
        </w:rPr>
      </w:pPr>
    </w:p>
    <w:p w:rsidR="00BC42E2" w:rsidRDefault="00BC42E2" w:rsidP="00CC39AE">
      <w:pPr>
        <w:spacing w:after="0" w:line="240" w:lineRule="auto"/>
        <w:ind w:left="720"/>
        <w:rPr>
          <w:rFonts w:ascii="Arial Narrow" w:eastAsia="Times New Roman" w:hAnsi="Arial Narrow" w:cs="Times New Roman"/>
          <w:b/>
          <w:bCs/>
          <w:sz w:val="32"/>
          <w:szCs w:val="32"/>
          <w:lang w:val="ca-ES" w:eastAsia="es-ES"/>
        </w:rPr>
      </w:pPr>
    </w:p>
    <w:p w:rsidR="00BC42E2" w:rsidRDefault="00BC42E2" w:rsidP="00CC39AE">
      <w:pPr>
        <w:spacing w:after="0" w:line="240" w:lineRule="auto"/>
        <w:ind w:left="720"/>
        <w:rPr>
          <w:rFonts w:ascii="Arial Narrow" w:eastAsia="Times New Roman" w:hAnsi="Arial Narrow" w:cs="Times New Roman"/>
          <w:b/>
          <w:bCs/>
          <w:sz w:val="32"/>
          <w:szCs w:val="32"/>
          <w:lang w:val="ca-ES" w:eastAsia="es-ES"/>
        </w:rPr>
      </w:pPr>
    </w:p>
    <w:p w:rsidR="00BC42E2" w:rsidRPr="00697FBA" w:rsidRDefault="00BC42E2" w:rsidP="00BC42E2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>_________________, ______de ________________de_______________</w:t>
      </w:r>
    </w:p>
    <w:p w:rsidR="00BC42E2" w:rsidRPr="00697FBA" w:rsidRDefault="00BC42E2" w:rsidP="00BC42E2">
      <w:pPr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val="ca-ES" w:eastAsia="es-ES"/>
        </w:rPr>
      </w:pPr>
    </w:p>
    <w:p w:rsidR="00BC42E2" w:rsidRPr="00697FBA" w:rsidRDefault="00BC42E2" w:rsidP="00BC42E2">
      <w:pPr>
        <w:spacing w:after="0" w:line="240" w:lineRule="auto"/>
        <w:jc w:val="right"/>
        <w:rPr>
          <w:rFonts w:ascii="Arial Narrow" w:eastAsia="Times New Roman" w:hAnsi="Arial Narrow"/>
          <w:sz w:val="24"/>
          <w:szCs w:val="24"/>
          <w:lang w:val="ca-ES" w:eastAsia="es-ES"/>
        </w:rPr>
      </w:pPr>
      <w:r w:rsidRPr="00697FBA">
        <w:rPr>
          <w:rFonts w:ascii="Arial Narrow" w:eastAsia="Times New Roman" w:hAnsi="Arial Narrow"/>
          <w:sz w:val="24"/>
          <w:szCs w:val="24"/>
          <w:lang w:val="ca-ES" w:eastAsia="es-ES"/>
        </w:rPr>
        <w:t xml:space="preserve">                 Signatura de la persona que autoritza</w:t>
      </w:r>
    </w:p>
    <w:p w:rsidR="00CC39AE" w:rsidRPr="00697FBA" w:rsidRDefault="00CC39AE" w:rsidP="0012269D">
      <w:pPr>
        <w:spacing w:after="0" w:line="240" w:lineRule="auto"/>
        <w:rPr>
          <w:rFonts w:ascii="Arial Narrow" w:eastAsia="Times New Roman" w:hAnsi="Arial Narrow" w:cs="Times New Roman"/>
          <w:sz w:val="24"/>
          <w:szCs w:val="24"/>
          <w:lang w:val="ca-ES" w:eastAsia="es-ES"/>
        </w:rPr>
      </w:pPr>
    </w:p>
    <w:sectPr w:rsidR="00CC39AE" w:rsidRPr="00697FBA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505C" w:rsidRDefault="00EF505C" w:rsidP="003B4918">
      <w:pPr>
        <w:spacing w:after="0" w:line="240" w:lineRule="auto"/>
      </w:pPr>
      <w:r>
        <w:separator/>
      </w:r>
    </w:p>
  </w:endnote>
  <w:endnote w:type="continuationSeparator" w:id="0">
    <w:p w:rsidR="00EF505C" w:rsidRDefault="00EF505C" w:rsidP="003B49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F46CD4">
    <w:pPr>
      <w:pStyle w:val="Piedepgina"/>
    </w:pPr>
    <w:r>
      <w:rPr>
        <w:noProof/>
        <w:color w:val="44546A" w:themeColor="text2"/>
        <w:sz w:val="26"/>
        <w:szCs w:val="26"/>
        <w:lang w:val="ca-ES" w:eastAsia="ca-ES"/>
      </w:rPr>
      <w:drawing>
        <wp:anchor distT="0" distB="0" distL="114300" distR="114300" simplePos="0" relativeHeight="251664384" behindDoc="1" locked="0" layoutInCell="1" allowOverlap="1" wp14:anchorId="226E908F" wp14:editId="06AC7447">
          <wp:simplePos x="0" y="0"/>
          <wp:positionH relativeFrom="column">
            <wp:posOffset>-1013460</wp:posOffset>
          </wp:positionH>
          <wp:positionV relativeFrom="paragraph">
            <wp:posOffset>-775335</wp:posOffset>
          </wp:positionV>
          <wp:extent cx="7743825" cy="1724025"/>
          <wp:effectExtent l="0" t="0" r="9525" b="9525"/>
          <wp:wrapNone/>
          <wp:docPr id="7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ylin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825" cy="1724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505C" w:rsidRDefault="00EF505C" w:rsidP="003B4918">
      <w:pPr>
        <w:spacing w:after="0" w:line="240" w:lineRule="auto"/>
      </w:pPr>
      <w:r>
        <w:separator/>
      </w:r>
    </w:p>
  </w:footnote>
  <w:footnote w:type="continuationSeparator" w:id="0">
    <w:p w:rsidR="00EF505C" w:rsidRDefault="00EF505C" w:rsidP="003B49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6679BA">
    <w:pPr>
      <w:pStyle w:val="Encabezado"/>
    </w:pPr>
    <w:r>
      <w:rPr>
        <w:noProof/>
      </w:rPr>
      <w:pict w14:anchorId="305AB5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64422" o:spid="_x0000_s2050" type="#_x0000_t75" style="position:absolute;margin-left:0;margin-top:0;width:631.7pt;height:880.3pt;z-index:-251657216;mso-position-horizontal:center;mso-position-horizontal-relative:margin;mso-position-vertical:center;mso-position-vertical-relative:margin" o:allowincell="f">
          <v:imagedata r:id="rId1" o:title="full plantilla inscripcion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F46CD4">
    <w:pPr>
      <w:pStyle w:val="Encabezado"/>
    </w:pPr>
    <w:r w:rsidRPr="00F46CD4">
      <w:rPr>
        <w:noProof/>
        <w:lang w:val="ca-ES" w:eastAsia="ca-ES"/>
      </w:rPr>
      <w:drawing>
        <wp:anchor distT="0" distB="0" distL="114300" distR="114300" simplePos="0" relativeHeight="251661312" behindDoc="0" locked="0" layoutInCell="1" allowOverlap="1" wp14:anchorId="34E9CB62" wp14:editId="082C315E">
          <wp:simplePos x="0" y="0"/>
          <wp:positionH relativeFrom="column">
            <wp:posOffset>-680085</wp:posOffset>
          </wp:positionH>
          <wp:positionV relativeFrom="paragraph">
            <wp:posOffset>-105410</wp:posOffset>
          </wp:positionV>
          <wp:extent cx="1249045" cy="1209040"/>
          <wp:effectExtent l="0" t="0" r="0" b="0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uirali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9045" cy="12090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4918" w:rsidRDefault="006679BA">
    <w:pPr>
      <w:pStyle w:val="Encabezado"/>
    </w:pPr>
    <w:r>
      <w:rPr>
        <w:noProof/>
      </w:rPr>
      <w:pict w14:anchorId="1902A8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8264421" o:spid="_x0000_s2049" type="#_x0000_t75" style="position:absolute;margin-left:0;margin-top:0;width:631.7pt;height:880.3pt;z-index:-251658240;mso-position-horizontal:center;mso-position-horizontal-relative:margin;mso-position-vertical:center;mso-position-vertical-relative:margin" o:allowincell="f">
          <v:imagedata r:id="rId1" o:title="full plantilla inscripcion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505C"/>
    <w:rsid w:val="0012269D"/>
    <w:rsid w:val="002B2752"/>
    <w:rsid w:val="003B4918"/>
    <w:rsid w:val="003D52F8"/>
    <w:rsid w:val="006679BA"/>
    <w:rsid w:val="007D6240"/>
    <w:rsid w:val="00A60A81"/>
    <w:rsid w:val="00BC42E2"/>
    <w:rsid w:val="00BE33E8"/>
    <w:rsid w:val="00CC24C0"/>
    <w:rsid w:val="00CC39AE"/>
    <w:rsid w:val="00E97E90"/>
    <w:rsid w:val="00EF505C"/>
    <w:rsid w:val="00F4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69D"/>
    <w:pPr>
      <w:spacing w:after="200" w:line="276" w:lineRule="auto"/>
    </w:pPr>
    <w:rPr>
      <w:rFonts w:ascii="Calibri" w:eastAsia="Calibri" w:hAnsi="Calibri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3B4918"/>
  </w:style>
  <w:style w:type="paragraph" w:styleId="Piedepgina">
    <w:name w:val="footer"/>
    <w:basedOn w:val="Normal"/>
    <w:link w:val="Piedepgina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B49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269D"/>
    <w:pPr>
      <w:spacing w:after="200" w:line="276" w:lineRule="auto"/>
    </w:pPr>
    <w:rPr>
      <w:rFonts w:ascii="Calibri" w:eastAsia="Calibri" w:hAnsi="Calibri" w:cs="Ari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3B4918"/>
  </w:style>
  <w:style w:type="paragraph" w:styleId="Piedepgina">
    <w:name w:val="footer"/>
    <w:basedOn w:val="Normal"/>
    <w:link w:val="PiedepginaCar"/>
    <w:uiPriority w:val="99"/>
    <w:unhideWhenUsed/>
    <w:rsid w:val="003B4918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B49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ura\AppData\Local\Temp\plantilla%20word%20INSCRIPCIONS-2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plantilla word INSCRIPCIONS-2.dotx</Template>
  <TotalTime>0</TotalTime>
  <Pages>2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Georgina</cp:lastModifiedBy>
  <cp:revision>2</cp:revision>
  <cp:lastPrinted>2019-04-15T11:48:00Z</cp:lastPrinted>
  <dcterms:created xsi:type="dcterms:W3CDTF">2019-05-30T14:29:00Z</dcterms:created>
  <dcterms:modified xsi:type="dcterms:W3CDTF">2019-05-30T14:29:00Z</dcterms:modified>
</cp:coreProperties>
</file>