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A81" w:rsidRDefault="00A60A81"/>
    <w:p w:rsidR="00E07367" w:rsidRDefault="00E07367"/>
    <w:p w:rsidR="00E07367" w:rsidRPr="00E07367" w:rsidRDefault="00E07367" w:rsidP="00E07367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32"/>
          <w:szCs w:val="24"/>
          <w:lang w:val="ca-ES" w:eastAsia="es-ES"/>
        </w:rPr>
      </w:pPr>
      <w:r w:rsidRPr="00E07367">
        <w:rPr>
          <w:rFonts w:ascii="Arial Narrow" w:eastAsia="Times New Roman" w:hAnsi="Arial Narrow"/>
          <w:sz w:val="32"/>
          <w:szCs w:val="24"/>
          <w:lang w:val="ca-ES" w:eastAsia="es-ES"/>
        </w:rPr>
        <w:t>INFORMACIÓ SANITÀRIA BÀSICA</w:t>
      </w: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sz w:val="24"/>
          <w:szCs w:val="24"/>
          <w:lang w:val="ca-ES" w:eastAsia="es-ES"/>
        </w:rPr>
        <w:t>( E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n fulls adjunts podeu fer arribar qualsevol dada o informació bàsica que cregueu oportú que coneguem )</w:t>
      </w: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31750</wp:posOffset>
                </wp:positionV>
                <wp:extent cx="342900" cy="114300"/>
                <wp:effectExtent l="0" t="0" r="19050" b="19050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position:absolute;margin-left:306pt;margin-top:2.5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31750</wp:posOffset>
                </wp:positionV>
                <wp:extent cx="342900" cy="114300"/>
                <wp:effectExtent l="0" t="0" r="19050" b="190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" o:spid="_x0000_s1027" type="#_x0000_t202" style="position:absolute;margin-left:378pt;margin-top:2.5pt;width:27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En els jocs, esports o excursions, es cansa aviat?                          SI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  <w:t xml:space="preserve">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8" o:spid="_x0000_s1028" type="#_x0000_t202" style="position:absolute;margin-left:306pt;margin-top:1.9pt;width:27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29" type="#_x0000_t202" style="position:absolute;margin-left:378pt;margin-top:1.9pt;width:27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És al·lèrgic?                                                                                     SI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  <w:t xml:space="preserve">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30" type="#_x0000_t202" style="position:absolute;margin-left:306pt;margin-top:1.9pt;width:27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5" o:spid="_x0000_s1031" type="#_x0000_t202" style="position:absolute;margin-left:378pt;margin-top:1.9pt;width:27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Sap nedar?                                                                                       SI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  <w:t xml:space="preserve">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4" o:spid="_x0000_s1032" type="#_x0000_t202" style="position:absolute;margin-left:306pt;margin-top:1.9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3" o:spid="_x0000_s1033" type="#_x0000_t202" style="position:absolute;margin-left:378pt;margin-top:1.9pt;width:27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Necessita bombolla, etc.?                                                                SI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  <w:t xml:space="preserve">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Ha rebut les vacunes corresponents a la seva edat?</w:t>
      </w: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2" o:spid="_x0000_s1034" type="#_x0000_t202" style="position:absolute;margin-left:306pt;margin-top:1.9pt;width:27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1" o:spid="_x0000_s1035" type="#_x0000_t202" style="position:absolute;margin-left:378pt;margin-top:1.9pt;width:27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    SI        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0" o:spid="_x0000_s1036" type="#_x0000_t202" style="position:absolute;margin-left:306pt;margin-top:1.9pt;width:27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9" o:spid="_x0000_s1037" type="#_x0000_t202" style="position:absolute;margin-left:378pt;margin-top:1.9pt;width:27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Pateix actualment alguna malaltia?                                                 SI        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Necessita medicació?</w:t>
      </w: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" o:spid="_x0000_s1038" type="#_x0000_t202" style="position:absolute;margin-left:306pt;margin-top:1.9pt;width:27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>
        <w:rPr>
          <w:rFonts w:ascii="Arial Narrow" w:eastAsia="Times New Roman" w:hAnsi="Arial Narrow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342900" cy="114300"/>
                <wp:effectExtent l="0" t="0" r="1905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039" type="#_x0000_t202" style="position:absolute;margin-left:378pt;margin-top:1.9pt;width:27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                                                     SI                      NO  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ab/>
      </w: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Default="00E07367" w:rsidP="00E07367">
      <w:pPr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En cas de contestar afirmativament a alguna pregunta anterior, complementi la informació a la graella següent: </w:t>
      </w:r>
    </w:p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3858"/>
      </w:tblGrid>
      <w:tr w:rsidR="00E07367" w:rsidRPr="0012307C" w:rsidTr="004E1A3E">
        <w:tc>
          <w:tcPr>
            <w:tcW w:w="4786" w:type="dxa"/>
          </w:tcPr>
          <w:p w:rsidR="00E07367" w:rsidRPr="0012307C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  <w:t xml:space="preserve">Al·lèrgia, a què? (Medicament, Aliment, Producte..) </w:t>
            </w:r>
          </w:p>
          <w:p w:rsidR="00E07367" w:rsidRPr="0012307C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</w:tc>
        <w:tc>
          <w:tcPr>
            <w:tcW w:w="3858" w:type="dxa"/>
          </w:tcPr>
          <w:p w:rsidR="00E07367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  <w:p w:rsidR="00E07367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  <w:p w:rsidR="00E07367" w:rsidRPr="0012307C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</w:tc>
      </w:tr>
      <w:tr w:rsidR="00E07367" w:rsidRPr="0012307C" w:rsidTr="004E1A3E">
        <w:tc>
          <w:tcPr>
            <w:tcW w:w="4786" w:type="dxa"/>
          </w:tcPr>
          <w:p w:rsidR="00E07367" w:rsidRPr="0012307C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  <w:t xml:space="preserve">Pateix alguna malaltia, quina? </w:t>
            </w:r>
          </w:p>
          <w:p w:rsidR="00E07367" w:rsidRPr="0012307C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</w:tc>
        <w:tc>
          <w:tcPr>
            <w:tcW w:w="3858" w:type="dxa"/>
          </w:tcPr>
          <w:p w:rsidR="00E07367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  <w:p w:rsidR="00E07367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  <w:p w:rsidR="00E07367" w:rsidRPr="0012307C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</w:tc>
      </w:tr>
      <w:tr w:rsidR="00E07367" w:rsidRPr="0012307C" w:rsidTr="004E1A3E">
        <w:tc>
          <w:tcPr>
            <w:tcW w:w="4786" w:type="dxa"/>
          </w:tcPr>
          <w:p w:rsidR="00E07367" w:rsidRPr="0012307C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  <w:t xml:space="preserve">Necessita medicació, quina? </w:t>
            </w:r>
          </w:p>
          <w:p w:rsidR="00E07367" w:rsidRPr="0012307C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</w:tc>
        <w:tc>
          <w:tcPr>
            <w:tcW w:w="3858" w:type="dxa"/>
          </w:tcPr>
          <w:p w:rsidR="00E07367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  <w:p w:rsidR="00E07367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  <w:p w:rsidR="00E07367" w:rsidRPr="0012307C" w:rsidRDefault="00E07367" w:rsidP="004E1A3E">
            <w:pPr>
              <w:tabs>
                <w:tab w:val="left" w:pos="6383"/>
                <w:tab w:val="left" w:pos="7716"/>
              </w:tabs>
              <w:spacing w:after="0" w:line="240" w:lineRule="auto"/>
              <w:rPr>
                <w:rFonts w:ascii="Arial Narrow" w:eastAsia="Times New Roman" w:hAnsi="Arial Narrow"/>
                <w:sz w:val="24"/>
                <w:szCs w:val="24"/>
                <w:lang w:val="ca-ES" w:eastAsia="es-ES"/>
              </w:rPr>
            </w:pPr>
          </w:p>
        </w:tc>
      </w:tr>
    </w:tbl>
    <w:p w:rsidR="00E07367" w:rsidRPr="00697FBA" w:rsidRDefault="00E07367" w:rsidP="00E07367">
      <w:pPr>
        <w:tabs>
          <w:tab w:val="left" w:pos="6383"/>
          <w:tab w:val="left" w:pos="7716"/>
        </w:tabs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Altres informacions, dades i /o observacions a tenir en compte: </w:t>
      </w: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5783580" cy="1941830"/>
                <wp:effectExtent l="0" t="0" r="26670" b="2032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580" cy="194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367" w:rsidRDefault="00E07367" w:rsidP="00E0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40" type="#_x0000_t202" style="position:absolute;margin-left:0;margin-top:4.45pt;width:455.4pt;height:15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">
                <v:textbox>
                  <w:txbxContent>
                    <w:p w:rsidR="00E07367" w:rsidRDefault="00E07367" w:rsidP="00E07367"/>
                  </w:txbxContent>
                </v:textbox>
              </v:shape>
            </w:pict>
          </mc:Fallback>
        </mc:AlternateContent>
      </w: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E07367" w:rsidRPr="00697FBA" w:rsidRDefault="00E07367" w:rsidP="00E07367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  <w:bookmarkStart w:id="0" w:name="_GoBack"/>
      <w:bookmarkEnd w:id="0"/>
    </w:p>
    <w:sectPr w:rsidR="00E07367" w:rsidRPr="00697F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05C" w:rsidRDefault="00EF505C" w:rsidP="003B4918">
      <w:pPr>
        <w:spacing w:after="0" w:line="240" w:lineRule="auto"/>
      </w:pPr>
      <w:r>
        <w:separator/>
      </w:r>
    </w:p>
  </w:endnote>
  <w:end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3B49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3B491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3B49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05C" w:rsidRDefault="00EF505C" w:rsidP="003B4918">
      <w:pPr>
        <w:spacing w:after="0" w:line="240" w:lineRule="auto"/>
      </w:pPr>
      <w:r>
        <w:separator/>
      </w:r>
    </w:p>
  </w:footnote>
  <w:foot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E07367">
    <w:pPr>
      <w:pStyle w:val="Encabezado"/>
    </w:pPr>
    <w:r>
      <w:rPr>
        <w:noProof/>
      </w:rPr>
      <w:pict w14:anchorId="305AB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2" o:spid="_x0000_s2050" type="#_x0000_t75" style="position:absolute;margin-left:0;margin-top:0;width:631.7pt;height:880.3pt;z-index:-251657216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E07367">
    <w:pPr>
      <w:pStyle w:val="Encabezado"/>
    </w:pPr>
    <w:r>
      <w:rPr>
        <w:noProof/>
      </w:rPr>
      <w:pict w14:anchorId="22FE83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3" o:spid="_x0000_s2051" type="#_x0000_t75" style="position:absolute;margin-left:0;margin-top:0;width:631.7pt;height:880.3pt;z-index:-251656192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E07367">
    <w:pPr>
      <w:pStyle w:val="Encabezado"/>
    </w:pPr>
    <w:r>
      <w:rPr>
        <w:noProof/>
      </w:rPr>
      <w:pict w14:anchorId="1902A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1" o:spid="_x0000_s2049" type="#_x0000_t75" style="position:absolute;margin-left:0;margin-top:0;width:631.7pt;height:880.3pt;z-index:-251658240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5C"/>
    <w:rsid w:val="003B4918"/>
    <w:rsid w:val="00A60A81"/>
    <w:rsid w:val="00BE33E8"/>
    <w:rsid w:val="00CC24C0"/>
    <w:rsid w:val="00E07367"/>
    <w:rsid w:val="00EF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Local\Temp\plantilla%20word%20INSCRIPCIONS-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INSCRIPCIONS-2.dotx</Template>
  <TotalTime>0</TotalTime>
  <Pages>1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2</cp:revision>
  <dcterms:created xsi:type="dcterms:W3CDTF">2018-04-27T08:58:00Z</dcterms:created>
  <dcterms:modified xsi:type="dcterms:W3CDTF">2018-04-27T08:58:00Z</dcterms:modified>
</cp:coreProperties>
</file>