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404" w:rsidRDefault="00090404" w:rsidP="00090404">
      <w:pPr>
        <w:keepNext/>
        <w:spacing w:after="0" w:line="360" w:lineRule="auto"/>
        <w:jc w:val="center"/>
        <w:outlineLvl w:val="1"/>
        <w:rPr>
          <w:rFonts w:ascii="Arial Narrow" w:eastAsia="Times New Roman" w:hAnsi="Arial Narrow" w:cs="Times New Roman"/>
          <w:b/>
          <w:bCs/>
          <w:sz w:val="56"/>
          <w:szCs w:val="56"/>
          <w:lang w:val="ca-ES" w:eastAsia="es-ES"/>
        </w:rPr>
      </w:pPr>
      <w:r w:rsidRPr="000C2BAD">
        <w:rPr>
          <w:rFonts w:ascii="Arial Narrow" w:eastAsia="Times New Roman" w:hAnsi="Arial Narrow" w:cs="Times New Roman"/>
          <w:b/>
          <w:bCs/>
          <w:sz w:val="56"/>
          <w:szCs w:val="56"/>
          <w:lang w:val="ca-ES" w:eastAsia="es-ES"/>
        </w:rPr>
        <w:t>Butlleta de d’inscripció</w:t>
      </w:r>
    </w:p>
    <w:p w:rsidR="00090404" w:rsidRDefault="00090404" w:rsidP="00743E02">
      <w:pPr>
        <w:keepNext/>
        <w:spacing w:after="0" w:line="360" w:lineRule="auto"/>
        <w:ind w:left="1418"/>
        <w:jc w:val="center"/>
        <w:outlineLvl w:val="1"/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</w:pPr>
      <w:r w:rsidRPr="00234BB1"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 xml:space="preserve">CASAL D’ESTIU </w:t>
      </w:r>
      <w:r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>2019</w:t>
      </w:r>
    </w:p>
    <w:p w:rsidR="00C02C02" w:rsidRDefault="00C02C02" w:rsidP="00C02C02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sz w:val="24"/>
          <w:szCs w:val="56"/>
          <w:lang w:val="ca-ES" w:eastAsia="es-ES"/>
        </w:rPr>
      </w:pPr>
      <w:r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>SANT ANDREU DE LLAVANERES</w:t>
      </w:r>
    </w:p>
    <w:p w:rsidR="00C02C02" w:rsidRPr="00C02C02" w:rsidRDefault="00C02C02" w:rsidP="00C02C02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sz w:val="24"/>
          <w:szCs w:val="56"/>
          <w:lang w:val="ca-ES" w:eastAsia="es-ES"/>
        </w:rPr>
      </w:pPr>
    </w:p>
    <w:p w:rsidR="00090404" w:rsidRPr="000C2BAD" w:rsidRDefault="00090404" w:rsidP="00090404">
      <w:pPr>
        <w:spacing w:after="0" w:line="240" w:lineRule="auto"/>
        <w:jc w:val="right"/>
        <w:rPr>
          <w:rFonts w:ascii="Arial Narrow" w:eastAsia="Times New Roman" w:hAnsi="Arial Narrow"/>
          <w:sz w:val="28"/>
          <w:szCs w:val="28"/>
          <w:lang w:val="ca-ES" w:eastAsia="es-ES"/>
        </w:rPr>
      </w:pPr>
      <w:r w:rsidRPr="000C2BAD">
        <w:rPr>
          <w:rFonts w:ascii="Arial Narrow" w:eastAsia="Times New Roman" w:hAnsi="Arial Narrow"/>
          <w:sz w:val="28"/>
          <w:szCs w:val="28"/>
          <w:lang w:val="ca-ES" w:eastAsia="es-ES"/>
        </w:rPr>
        <w:t xml:space="preserve">Núm. Inscripció: _____(omplir per Quiràlia) </w:t>
      </w:r>
    </w:p>
    <w:p w:rsidR="00090404" w:rsidRPr="000C2BAD" w:rsidRDefault="00090404" w:rsidP="00090404">
      <w:pPr>
        <w:shd w:val="clear" w:color="auto" w:fill="000000"/>
        <w:spacing w:after="0" w:line="240" w:lineRule="auto"/>
        <w:jc w:val="center"/>
        <w:rPr>
          <w:rFonts w:ascii="Arial Narrow" w:eastAsia="Times New Roman" w:hAnsi="Arial Narrow"/>
          <w:sz w:val="28"/>
          <w:szCs w:val="28"/>
          <w:lang w:val="ca-ES" w:eastAsia="es-ES"/>
        </w:rPr>
      </w:pPr>
      <w:r w:rsidRPr="000C2BAD">
        <w:rPr>
          <w:rFonts w:ascii="Arial Narrow" w:eastAsia="Times New Roman" w:hAnsi="Arial Narrow"/>
          <w:sz w:val="28"/>
          <w:szCs w:val="28"/>
          <w:lang w:val="ca-ES" w:eastAsia="es-ES"/>
        </w:rPr>
        <w:t>DADES DEL NEN/A</w:t>
      </w:r>
    </w:p>
    <w:p w:rsidR="00090404" w:rsidRDefault="00090404" w:rsidP="00090404">
      <w:pPr>
        <w:spacing w:after="0" w:line="240" w:lineRule="auto"/>
        <w:rPr>
          <w:rFonts w:ascii="Arial Narrow" w:eastAsia="Times New Roman" w:hAnsi="Arial Narrow"/>
          <w:sz w:val="28"/>
          <w:szCs w:val="28"/>
          <w:lang w:val="ca-ES" w:eastAsia="es-ES"/>
        </w:rPr>
      </w:pPr>
    </w:p>
    <w:tbl>
      <w:tblPr>
        <w:tblW w:w="882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32"/>
        <w:gridCol w:w="4388"/>
      </w:tblGrid>
      <w:tr w:rsidR="00090404" w:rsidRPr="000C2BAD" w:rsidTr="00801DE3">
        <w:trPr>
          <w:trHeight w:val="829"/>
        </w:trPr>
        <w:tc>
          <w:tcPr>
            <w:tcW w:w="4432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1r. COGNOM:</w:t>
            </w:r>
          </w:p>
        </w:tc>
        <w:tc>
          <w:tcPr>
            <w:tcW w:w="4388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2n. COGNOM:</w:t>
            </w:r>
          </w:p>
        </w:tc>
      </w:tr>
      <w:tr w:rsidR="00090404" w:rsidRPr="000C2BAD" w:rsidTr="00801DE3">
        <w:trPr>
          <w:trHeight w:val="828"/>
        </w:trPr>
        <w:tc>
          <w:tcPr>
            <w:tcW w:w="8820" w:type="dxa"/>
            <w:gridSpan w:val="2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NOM:</w:t>
            </w:r>
          </w:p>
        </w:tc>
      </w:tr>
      <w:tr w:rsidR="00090404" w:rsidRPr="000C2BAD" w:rsidTr="00801DE3">
        <w:trPr>
          <w:trHeight w:val="853"/>
        </w:trPr>
        <w:tc>
          <w:tcPr>
            <w:tcW w:w="4432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DATA NAIXEMENT:</w:t>
            </w:r>
          </w:p>
        </w:tc>
        <w:tc>
          <w:tcPr>
            <w:tcW w:w="4388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EDAT:</w:t>
            </w:r>
          </w:p>
        </w:tc>
      </w:tr>
      <w:tr w:rsidR="00090404" w:rsidRPr="000C2BAD" w:rsidTr="00801DE3">
        <w:trPr>
          <w:trHeight w:val="1405"/>
        </w:trPr>
        <w:tc>
          <w:tcPr>
            <w:tcW w:w="4432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ADREÇA:</w:t>
            </w:r>
          </w:p>
        </w:tc>
        <w:tc>
          <w:tcPr>
            <w:tcW w:w="4388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TEL:</w:t>
            </w:r>
          </w:p>
        </w:tc>
      </w:tr>
      <w:tr w:rsidR="00090404" w:rsidRPr="000C2BAD" w:rsidTr="00801DE3">
        <w:trPr>
          <w:trHeight w:val="1127"/>
        </w:trPr>
        <w:tc>
          <w:tcPr>
            <w:tcW w:w="4432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POBLACIÓ:</w:t>
            </w:r>
          </w:p>
        </w:tc>
        <w:tc>
          <w:tcPr>
            <w:tcW w:w="4388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CODI POSTAL:</w:t>
            </w:r>
          </w:p>
        </w:tc>
      </w:tr>
      <w:tr w:rsidR="00090404" w:rsidRPr="000C2BAD" w:rsidTr="009F3839">
        <w:trPr>
          <w:trHeight w:val="673"/>
        </w:trPr>
        <w:tc>
          <w:tcPr>
            <w:tcW w:w="8820" w:type="dxa"/>
            <w:gridSpan w:val="2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NOM PARE I MARE:</w:t>
            </w:r>
          </w:p>
        </w:tc>
      </w:tr>
      <w:tr w:rsidR="00090404" w:rsidRPr="000C2BAD" w:rsidTr="00801DE3">
        <w:trPr>
          <w:trHeight w:val="1117"/>
        </w:trPr>
        <w:tc>
          <w:tcPr>
            <w:tcW w:w="8820" w:type="dxa"/>
            <w:gridSpan w:val="2"/>
            <w:shd w:val="clear" w:color="auto" w:fill="FFFFFF" w:themeFill="background1"/>
          </w:tcPr>
          <w:p w:rsidR="00090404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TELÈFONS DE CONTACTE DURANT EL CASAL (mínim dos telèfons):</w:t>
            </w:r>
          </w:p>
          <w:p w:rsidR="00090404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</w:p>
          <w:p w:rsidR="00090404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proofErr w:type="spellStart"/>
            <w:r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Telf</w:t>
            </w:r>
            <w:proofErr w:type="spellEnd"/>
            <w:r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 xml:space="preserve"> 1:</w:t>
            </w:r>
          </w:p>
          <w:p w:rsidR="00090404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</w:p>
          <w:p w:rsidR="00090404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proofErr w:type="spellStart"/>
            <w:r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Telf</w:t>
            </w:r>
            <w:proofErr w:type="spellEnd"/>
            <w:r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 xml:space="preserve"> 2:</w:t>
            </w:r>
          </w:p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</w:p>
        </w:tc>
      </w:tr>
      <w:tr w:rsidR="00090404" w:rsidRPr="000C2BAD" w:rsidTr="00801DE3">
        <w:trPr>
          <w:trHeight w:val="1142"/>
        </w:trPr>
        <w:tc>
          <w:tcPr>
            <w:tcW w:w="8820" w:type="dxa"/>
            <w:gridSpan w:val="2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 xml:space="preserve">CORREU ELECTRÒNIC DE CONTACTE: </w:t>
            </w:r>
          </w:p>
        </w:tc>
      </w:tr>
    </w:tbl>
    <w:p w:rsidR="00090404" w:rsidRDefault="00090404" w:rsidP="00090404"/>
    <w:p w:rsidR="009F3839" w:rsidRPr="00697FBA" w:rsidRDefault="00090404" w:rsidP="009F3839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  <w:r>
        <w:tab/>
      </w:r>
      <w:r w:rsidR="009F3839" w:rsidRPr="00697FBA">
        <w:rPr>
          <w:rFonts w:ascii="Arial Narrow" w:eastAsia="Times New Roman" w:hAnsi="Arial Narrow"/>
          <w:sz w:val="24"/>
          <w:szCs w:val="24"/>
          <w:lang w:val="ca-ES" w:eastAsia="es-ES"/>
        </w:rPr>
        <w:t>_________________, ______de ________________de_______________</w:t>
      </w:r>
    </w:p>
    <w:p w:rsidR="009F3839" w:rsidRPr="00697FBA" w:rsidRDefault="009F3839" w:rsidP="009F3839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9F3839" w:rsidRPr="00697FBA" w:rsidRDefault="009F3839" w:rsidP="009F3839">
      <w:pPr>
        <w:spacing w:after="0" w:line="240" w:lineRule="auto"/>
        <w:jc w:val="right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                 Signatura de la persona que autoritza</w:t>
      </w:r>
    </w:p>
    <w:p w:rsidR="00090404" w:rsidRDefault="00090404" w:rsidP="00090404">
      <w:pPr>
        <w:tabs>
          <w:tab w:val="left" w:pos="5790"/>
        </w:tabs>
      </w:pPr>
    </w:p>
    <w:p w:rsidR="00743E02" w:rsidRDefault="00743E02" w:rsidP="00743E02">
      <w:pPr>
        <w:keepNext/>
        <w:spacing w:after="0" w:line="360" w:lineRule="auto"/>
        <w:jc w:val="center"/>
        <w:outlineLvl w:val="1"/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</w:pPr>
      <w:r w:rsidRPr="00234BB1"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lastRenderedPageBreak/>
        <w:t xml:space="preserve">CASAL D’ESTIU </w:t>
      </w:r>
      <w:r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>2019</w:t>
      </w:r>
    </w:p>
    <w:p w:rsidR="00C02C02" w:rsidRDefault="00C02C02" w:rsidP="00C02C02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sz w:val="24"/>
          <w:szCs w:val="56"/>
          <w:lang w:val="ca-ES" w:eastAsia="es-ES"/>
        </w:rPr>
      </w:pPr>
      <w:r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>SANT ANDREU DE LLAVANERES</w:t>
      </w:r>
    </w:p>
    <w:p w:rsidR="00C02C02" w:rsidRDefault="00C02C02" w:rsidP="00743E02">
      <w:pPr>
        <w:rPr>
          <w:rFonts w:ascii="Arial Narrow" w:hAnsi="Arial Narrow"/>
          <w:b/>
        </w:rPr>
      </w:pPr>
    </w:p>
    <w:p w:rsidR="00743E02" w:rsidRPr="00743E02" w:rsidRDefault="00743E02" w:rsidP="00743E02">
      <w:pPr>
        <w:rPr>
          <w:rFonts w:ascii="Arial Narrow" w:hAnsi="Arial Narrow"/>
          <w:b/>
        </w:rPr>
      </w:pPr>
      <w:proofErr w:type="spellStart"/>
      <w:r w:rsidRPr="00743E02">
        <w:rPr>
          <w:rFonts w:ascii="Arial Narrow" w:hAnsi="Arial Narrow"/>
          <w:b/>
        </w:rPr>
        <w:t>Nom</w:t>
      </w:r>
      <w:proofErr w:type="spellEnd"/>
      <w:r w:rsidRPr="00743E02">
        <w:rPr>
          <w:rFonts w:ascii="Arial Narrow" w:hAnsi="Arial Narrow"/>
          <w:b/>
        </w:rPr>
        <w:t xml:space="preserve"> i </w:t>
      </w:r>
      <w:proofErr w:type="spellStart"/>
      <w:r w:rsidRPr="00743E02">
        <w:rPr>
          <w:rFonts w:ascii="Arial Narrow" w:hAnsi="Arial Narrow"/>
          <w:b/>
        </w:rPr>
        <w:t>cognoms</w:t>
      </w:r>
      <w:proofErr w:type="spellEnd"/>
      <w:r w:rsidRPr="00743E02">
        <w:rPr>
          <w:rFonts w:ascii="Arial Narrow" w:hAnsi="Arial Narrow"/>
          <w:b/>
        </w:rPr>
        <w:t xml:space="preserve"> del </w:t>
      </w:r>
      <w:proofErr w:type="spellStart"/>
      <w:r w:rsidRPr="00743E02">
        <w:rPr>
          <w:rFonts w:ascii="Arial Narrow" w:hAnsi="Arial Narrow"/>
          <w:b/>
        </w:rPr>
        <w:t>nen</w:t>
      </w:r>
      <w:proofErr w:type="spellEnd"/>
      <w:r w:rsidRPr="00743E02">
        <w:rPr>
          <w:rFonts w:ascii="Arial Narrow" w:hAnsi="Arial Narrow"/>
          <w:b/>
        </w:rPr>
        <w:t>/a:</w:t>
      </w:r>
      <w:r>
        <w:rPr>
          <w:rFonts w:ascii="Arial Narrow" w:hAnsi="Arial Narrow"/>
          <w:b/>
        </w:rPr>
        <w:t xml:space="preserve"> </w:t>
      </w:r>
      <w:r w:rsidRPr="00743E02">
        <w:rPr>
          <w:rFonts w:ascii="Arial Narrow" w:hAnsi="Arial Narrow"/>
          <w:b/>
        </w:rPr>
        <w:t>_______________________________________</w:t>
      </w:r>
      <w:r>
        <w:rPr>
          <w:rFonts w:ascii="Arial Narrow" w:hAnsi="Arial Narrow"/>
          <w:b/>
        </w:rPr>
        <w:t>_____________</w:t>
      </w:r>
    </w:p>
    <w:p w:rsidR="00090404" w:rsidRPr="00743E02" w:rsidRDefault="00090404" w:rsidP="00743E02">
      <w:pPr>
        <w:rPr>
          <w:rFonts w:ascii="Arial Narrow" w:hAnsi="Arial Narrow"/>
          <w:sz w:val="24"/>
        </w:rPr>
      </w:pPr>
      <w:r w:rsidRPr="00A06CFE">
        <w:rPr>
          <w:rFonts w:ascii="Arial Narrow" w:hAnsi="Arial Narrow"/>
          <w:sz w:val="24"/>
          <w:lang w:val="ca-ES"/>
        </w:rPr>
        <w:t xml:space="preserve">Caldrà marcar amb una “X” el requadre </w:t>
      </w:r>
      <w:r>
        <w:rPr>
          <w:rFonts w:ascii="Arial Narrow" w:hAnsi="Arial Narrow"/>
          <w:sz w:val="24"/>
          <w:lang w:val="ca-ES"/>
        </w:rPr>
        <w:t>del servei i de les setmanes que el nen o la nena</w:t>
      </w:r>
      <w:r w:rsidRPr="00A06CFE">
        <w:rPr>
          <w:rFonts w:ascii="Arial Narrow" w:hAnsi="Arial Narrow"/>
          <w:sz w:val="24"/>
          <w:lang w:val="ca-ES"/>
        </w:rPr>
        <w:t xml:space="preserve"> es quedarà</w:t>
      </w:r>
      <w:r w:rsidRPr="00A06CFE">
        <w:rPr>
          <w:rFonts w:ascii="Arial Narrow" w:hAnsi="Arial Narrow"/>
          <w:sz w:val="24"/>
        </w:rPr>
        <w:t xml:space="preserve"> al casal</w:t>
      </w:r>
      <w:r>
        <w:rPr>
          <w:rFonts w:ascii="Arial Narrow" w:hAnsi="Arial Narrow"/>
          <w:sz w:val="24"/>
        </w:rPr>
        <w:t>.</w:t>
      </w:r>
    </w:p>
    <w:tbl>
      <w:tblPr>
        <w:tblStyle w:val="Cuadrculamedia1-nfasis5"/>
        <w:tblpPr w:leftFromText="141" w:rightFromText="141" w:vertAnchor="page" w:horzAnchor="margin" w:tblpXSpec="center" w:tblpY="4966"/>
        <w:tblW w:w="8720" w:type="dxa"/>
        <w:tblLook w:val="04A0" w:firstRow="1" w:lastRow="0" w:firstColumn="1" w:lastColumn="0" w:noHBand="0" w:noVBand="1"/>
      </w:tblPr>
      <w:tblGrid>
        <w:gridCol w:w="2615"/>
        <w:gridCol w:w="1201"/>
        <w:gridCol w:w="1395"/>
        <w:gridCol w:w="1276"/>
        <w:gridCol w:w="1134"/>
        <w:gridCol w:w="1099"/>
      </w:tblGrid>
      <w:tr w:rsidR="00C02C02" w:rsidRPr="00372312" w:rsidTr="00C02C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  <w:shd w:val="clear" w:color="auto" w:fill="2E74B5" w:themeFill="accent5" w:themeFillShade="BF"/>
          </w:tcPr>
          <w:p w:rsidR="00C02C02" w:rsidRPr="00A06CFE" w:rsidRDefault="00C02C02" w:rsidP="00C02C02">
            <w:pPr>
              <w:jc w:val="center"/>
              <w:rPr>
                <w:rFonts w:ascii="Arial Narrow" w:hAnsi="Arial Narrow"/>
                <w:lang w:val="ca-ES"/>
              </w:rPr>
            </w:pPr>
          </w:p>
          <w:p w:rsidR="00C02C02" w:rsidRPr="00A06CFE" w:rsidRDefault="00C02C02" w:rsidP="00C02C02">
            <w:pPr>
              <w:jc w:val="center"/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SETMANES DE CASAL</w:t>
            </w:r>
          </w:p>
        </w:tc>
        <w:tc>
          <w:tcPr>
            <w:tcW w:w="1201" w:type="dxa"/>
            <w:shd w:val="clear" w:color="auto" w:fill="2E74B5" w:themeFill="accent5" w:themeFillShade="BF"/>
          </w:tcPr>
          <w:p w:rsidR="00C02C02" w:rsidRPr="00A06CFE" w:rsidRDefault="00C02C02" w:rsidP="00C02C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  <w:p w:rsidR="00C02C02" w:rsidRPr="00A27D19" w:rsidRDefault="00C02C02" w:rsidP="00C02C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  <w:r w:rsidRPr="00A27D19">
              <w:rPr>
                <w:rFonts w:ascii="Arial Narrow" w:hAnsi="Arial Narrow"/>
                <w:lang w:val="ca-ES"/>
              </w:rPr>
              <w:t xml:space="preserve">8 a 9 </w:t>
            </w:r>
          </w:p>
          <w:p w:rsidR="00C02C02" w:rsidRPr="00A06CFE" w:rsidRDefault="00C02C02" w:rsidP="00C02C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lang w:val="ca-ES"/>
              </w:rPr>
            </w:pPr>
            <w:r>
              <w:rPr>
                <w:rFonts w:ascii="Arial Narrow" w:hAnsi="Arial Narrow"/>
                <w:b w:val="0"/>
                <w:lang w:val="ca-ES"/>
              </w:rPr>
              <w:t>Acollida</w:t>
            </w:r>
          </w:p>
        </w:tc>
        <w:tc>
          <w:tcPr>
            <w:tcW w:w="1395" w:type="dxa"/>
            <w:shd w:val="clear" w:color="auto" w:fill="2E74B5" w:themeFill="accent5" w:themeFillShade="BF"/>
          </w:tcPr>
          <w:p w:rsidR="00C02C02" w:rsidRPr="00A06CFE" w:rsidRDefault="00C02C02" w:rsidP="00C02C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lang w:val="ca-ES"/>
              </w:rPr>
            </w:pPr>
          </w:p>
          <w:p w:rsidR="00C02C02" w:rsidRDefault="00C02C02" w:rsidP="00C02C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  <w:r w:rsidRPr="00A06CFE">
              <w:rPr>
                <w:rFonts w:ascii="Arial Narrow" w:hAnsi="Arial Narrow"/>
                <w:lang w:val="ca-ES"/>
              </w:rPr>
              <w:t>9 a 13h</w:t>
            </w:r>
          </w:p>
          <w:p w:rsidR="00C02C02" w:rsidRPr="00A06CFE" w:rsidRDefault="00C02C02" w:rsidP="00C02C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bCs w:val="0"/>
                <w:lang w:val="ca-ES"/>
              </w:rPr>
            </w:pPr>
            <w:r w:rsidRPr="00A06CFE">
              <w:rPr>
                <w:rFonts w:ascii="Arial Narrow" w:hAnsi="Arial Narrow"/>
                <w:b w:val="0"/>
                <w:lang w:val="ca-ES"/>
              </w:rPr>
              <w:t>Casal matí</w:t>
            </w:r>
            <w:r w:rsidRPr="00A06CFE">
              <w:rPr>
                <w:rFonts w:ascii="Arial Narrow" w:hAnsi="Arial Narrow"/>
                <w:b w:val="0"/>
                <w:bCs w:val="0"/>
                <w:lang w:val="ca-ES"/>
              </w:rPr>
              <w:t xml:space="preserve">  </w:t>
            </w:r>
          </w:p>
        </w:tc>
        <w:tc>
          <w:tcPr>
            <w:tcW w:w="1276" w:type="dxa"/>
            <w:shd w:val="clear" w:color="auto" w:fill="2E74B5" w:themeFill="accent5" w:themeFillShade="BF"/>
          </w:tcPr>
          <w:p w:rsidR="00C02C02" w:rsidRDefault="00C02C02" w:rsidP="00C02C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lang w:val="ca-ES"/>
              </w:rPr>
            </w:pPr>
          </w:p>
          <w:p w:rsidR="00C02C02" w:rsidRDefault="00C02C02" w:rsidP="00C02C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lang w:val="ca-ES"/>
              </w:rPr>
            </w:pPr>
            <w:r>
              <w:rPr>
                <w:rFonts w:ascii="Arial Narrow" w:hAnsi="Arial Narrow"/>
                <w:bCs w:val="0"/>
                <w:lang w:val="ca-ES"/>
              </w:rPr>
              <w:t>13 a 15h</w:t>
            </w:r>
          </w:p>
          <w:p w:rsidR="00C02C02" w:rsidRPr="00187301" w:rsidRDefault="00C02C02" w:rsidP="00C02C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bCs w:val="0"/>
                <w:lang w:val="ca-ES"/>
              </w:rPr>
            </w:pPr>
            <w:r w:rsidRPr="00B7189E">
              <w:rPr>
                <w:rFonts w:ascii="Arial Narrow" w:hAnsi="Arial Narrow"/>
                <w:bCs w:val="0"/>
                <w:lang w:val="ca-ES"/>
              </w:rPr>
              <w:t>*</w:t>
            </w:r>
            <w:r w:rsidRPr="00A06CFE">
              <w:rPr>
                <w:rFonts w:ascii="Arial Narrow" w:hAnsi="Arial Narrow"/>
                <w:b w:val="0"/>
                <w:bCs w:val="0"/>
                <w:lang w:val="ca-ES"/>
              </w:rPr>
              <w:t>Servei de menjador</w:t>
            </w:r>
          </w:p>
        </w:tc>
        <w:tc>
          <w:tcPr>
            <w:tcW w:w="1134" w:type="dxa"/>
            <w:shd w:val="clear" w:color="auto" w:fill="2E74B5" w:themeFill="accent5" w:themeFillShade="BF"/>
          </w:tcPr>
          <w:p w:rsidR="00C02C02" w:rsidRDefault="00C02C02" w:rsidP="00C02C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  <w:p w:rsidR="00C02C02" w:rsidRDefault="00C02C02" w:rsidP="00C02C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15a 17h</w:t>
            </w:r>
            <w:r w:rsidRPr="004963BF">
              <w:rPr>
                <w:rFonts w:ascii="Arial Narrow" w:hAnsi="Arial Narrow"/>
                <w:lang w:val="ca-ES"/>
              </w:rPr>
              <w:t xml:space="preserve"> </w:t>
            </w:r>
          </w:p>
          <w:p w:rsidR="00C02C02" w:rsidRPr="00C02C02" w:rsidRDefault="00C02C02" w:rsidP="00C02C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  <w:lang w:val="ca-ES"/>
              </w:rPr>
              <w:t>Casal de Tarda</w:t>
            </w:r>
          </w:p>
        </w:tc>
        <w:tc>
          <w:tcPr>
            <w:tcW w:w="1099" w:type="dxa"/>
            <w:shd w:val="clear" w:color="auto" w:fill="2E74B5" w:themeFill="accent5" w:themeFillShade="BF"/>
          </w:tcPr>
          <w:p w:rsidR="00C02C02" w:rsidRDefault="00C02C02" w:rsidP="00C02C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  <w:p w:rsidR="00C02C02" w:rsidRDefault="00C02C02" w:rsidP="00C02C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17h a 18h</w:t>
            </w:r>
          </w:p>
          <w:p w:rsidR="00C02C02" w:rsidRPr="00C02C02" w:rsidRDefault="00C02C02" w:rsidP="00C02C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</w:rPr>
            </w:pPr>
            <w:r w:rsidRPr="00C02C02">
              <w:rPr>
                <w:rFonts w:ascii="Arial Narrow" w:hAnsi="Arial Narrow"/>
                <w:b w:val="0"/>
                <w:lang w:val="ca-ES"/>
              </w:rPr>
              <w:t xml:space="preserve"> Acollida Tarda</w:t>
            </w:r>
          </w:p>
        </w:tc>
      </w:tr>
      <w:tr w:rsidR="00C02C02" w:rsidRPr="00372312" w:rsidTr="00C02C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:rsidR="00C02C02" w:rsidRPr="00A06CFE" w:rsidRDefault="00C02C02" w:rsidP="00743E02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25 al 28 de juny</w:t>
            </w:r>
          </w:p>
        </w:tc>
        <w:tc>
          <w:tcPr>
            <w:tcW w:w="1201" w:type="dxa"/>
          </w:tcPr>
          <w:p w:rsidR="00C02C02" w:rsidRPr="00A06CFE" w:rsidRDefault="00C02C02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395" w:type="dxa"/>
          </w:tcPr>
          <w:p w:rsidR="00C02C02" w:rsidRPr="00A06CFE" w:rsidRDefault="00C02C02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276" w:type="dxa"/>
          </w:tcPr>
          <w:p w:rsidR="00C02C02" w:rsidRPr="00A06CFE" w:rsidRDefault="00C02C02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134" w:type="dxa"/>
          </w:tcPr>
          <w:p w:rsidR="00C02C02" w:rsidRPr="00A06CFE" w:rsidRDefault="00C02C02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099" w:type="dxa"/>
          </w:tcPr>
          <w:p w:rsidR="00C02C02" w:rsidRPr="00A06CFE" w:rsidRDefault="00C02C02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C02C02" w:rsidRPr="00372312" w:rsidTr="00C02C02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:rsidR="00C02C02" w:rsidRPr="00A06CFE" w:rsidRDefault="00C02C02" w:rsidP="00743E02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 l’1 al 5 de juliol</w:t>
            </w:r>
          </w:p>
        </w:tc>
        <w:tc>
          <w:tcPr>
            <w:tcW w:w="1201" w:type="dxa"/>
          </w:tcPr>
          <w:p w:rsidR="00C02C02" w:rsidRPr="00A06CFE" w:rsidRDefault="00C02C02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395" w:type="dxa"/>
          </w:tcPr>
          <w:p w:rsidR="00C02C02" w:rsidRPr="00A06CFE" w:rsidRDefault="00C02C02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276" w:type="dxa"/>
          </w:tcPr>
          <w:p w:rsidR="00C02C02" w:rsidRPr="00A06CFE" w:rsidRDefault="00C02C02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134" w:type="dxa"/>
          </w:tcPr>
          <w:p w:rsidR="00C02C02" w:rsidRPr="00A06CFE" w:rsidRDefault="00C02C02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099" w:type="dxa"/>
          </w:tcPr>
          <w:p w:rsidR="00C02C02" w:rsidRPr="00A06CFE" w:rsidRDefault="00C02C02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C02C02" w:rsidRPr="00372312" w:rsidTr="00C02C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:rsidR="00C02C02" w:rsidRPr="00A06CFE" w:rsidRDefault="00C02C02" w:rsidP="00743E02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8 al 12 de juliol</w:t>
            </w:r>
          </w:p>
        </w:tc>
        <w:tc>
          <w:tcPr>
            <w:tcW w:w="1201" w:type="dxa"/>
          </w:tcPr>
          <w:p w:rsidR="00C02C02" w:rsidRPr="00A06CFE" w:rsidRDefault="00C02C02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395" w:type="dxa"/>
          </w:tcPr>
          <w:p w:rsidR="00C02C02" w:rsidRPr="00A06CFE" w:rsidRDefault="00C02C02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276" w:type="dxa"/>
          </w:tcPr>
          <w:p w:rsidR="00C02C02" w:rsidRPr="00A06CFE" w:rsidRDefault="00C02C02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134" w:type="dxa"/>
          </w:tcPr>
          <w:p w:rsidR="00C02C02" w:rsidRPr="00A06CFE" w:rsidRDefault="00C02C02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099" w:type="dxa"/>
          </w:tcPr>
          <w:p w:rsidR="00C02C02" w:rsidRPr="00A06CFE" w:rsidRDefault="00C02C02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C02C02" w:rsidRPr="00372312" w:rsidTr="00C02C02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:rsidR="00C02C02" w:rsidRPr="00A06CFE" w:rsidRDefault="00C02C02" w:rsidP="00743E02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15 al 19 de juliol</w:t>
            </w:r>
          </w:p>
        </w:tc>
        <w:tc>
          <w:tcPr>
            <w:tcW w:w="1201" w:type="dxa"/>
          </w:tcPr>
          <w:p w:rsidR="00C02C02" w:rsidRPr="00A06CFE" w:rsidRDefault="00C02C02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395" w:type="dxa"/>
          </w:tcPr>
          <w:p w:rsidR="00C02C02" w:rsidRPr="00A06CFE" w:rsidRDefault="00C02C02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276" w:type="dxa"/>
          </w:tcPr>
          <w:p w:rsidR="00C02C02" w:rsidRPr="00A06CFE" w:rsidRDefault="00C02C02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134" w:type="dxa"/>
          </w:tcPr>
          <w:p w:rsidR="00C02C02" w:rsidRPr="00A06CFE" w:rsidRDefault="00C02C02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099" w:type="dxa"/>
          </w:tcPr>
          <w:p w:rsidR="00C02C02" w:rsidRPr="00A06CFE" w:rsidRDefault="00C02C02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C02C02" w:rsidRPr="00372312" w:rsidTr="00C02C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:rsidR="00C02C02" w:rsidRPr="00A06CFE" w:rsidRDefault="00C02C02" w:rsidP="00743E02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22 al 26 de juliol</w:t>
            </w:r>
          </w:p>
        </w:tc>
        <w:tc>
          <w:tcPr>
            <w:tcW w:w="1201" w:type="dxa"/>
          </w:tcPr>
          <w:p w:rsidR="00C02C02" w:rsidRPr="00A06CFE" w:rsidRDefault="00C02C02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395" w:type="dxa"/>
          </w:tcPr>
          <w:p w:rsidR="00C02C02" w:rsidRPr="00A06CFE" w:rsidRDefault="00C02C02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276" w:type="dxa"/>
          </w:tcPr>
          <w:p w:rsidR="00C02C02" w:rsidRPr="00A06CFE" w:rsidRDefault="00C02C02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134" w:type="dxa"/>
          </w:tcPr>
          <w:p w:rsidR="00C02C02" w:rsidRPr="00A06CFE" w:rsidRDefault="00C02C02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099" w:type="dxa"/>
          </w:tcPr>
          <w:p w:rsidR="00C02C02" w:rsidRPr="00A06CFE" w:rsidRDefault="00C02C02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C02C02" w:rsidRPr="00372312" w:rsidTr="00C02C02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:rsidR="00C02C02" w:rsidRPr="00A06CFE" w:rsidRDefault="00C02C02" w:rsidP="00743E02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29 de juliol al 2 d’agost</w:t>
            </w:r>
          </w:p>
        </w:tc>
        <w:tc>
          <w:tcPr>
            <w:tcW w:w="1201" w:type="dxa"/>
          </w:tcPr>
          <w:p w:rsidR="00C02C02" w:rsidRPr="00A06CFE" w:rsidRDefault="00C02C02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395" w:type="dxa"/>
          </w:tcPr>
          <w:p w:rsidR="00C02C02" w:rsidRPr="00A06CFE" w:rsidRDefault="00C02C02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276" w:type="dxa"/>
          </w:tcPr>
          <w:p w:rsidR="00C02C02" w:rsidRPr="00A06CFE" w:rsidRDefault="00C02C02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134" w:type="dxa"/>
          </w:tcPr>
          <w:p w:rsidR="00C02C02" w:rsidRPr="00A06CFE" w:rsidRDefault="00C02C02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099" w:type="dxa"/>
          </w:tcPr>
          <w:p w:rsidR="00C02C02" w:rsidRPr="00A06CFE" w:rsidRDefault="00C02C02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</w:tbl>
    <w:p w:rsidR="00090404" w:rsidRPr="00A06CFE" w:rsidRDefault="00090404" w:rsidP="00090404">
      <w:pPr>
        <w:tabs>
          <w:tab w:val="left" w:pos="1575"/>
        </w:tabs>
        <w:rPr>
          <w:rFonts w:ascii="Arial Narrow" w:hAnsi="Arial Narrow"/>
        </w:rPr>
      </w:pPr>
      <w:r w:rsidRPr="00A06CFE">
        <w:rPr>
          <w:rFonts w:ascii="Arial Narrow" w:hAnsi="Arial Narrow"/>
        </w:rPr>
        <w:tab/>
      </w:r>
    </w:p>
    <w:tbl>
      <w:tblPr>
        <w:tblStyle w:val="Cuadrculamedia1-nfasis5"/>
        <w:tblpPr w:leftFromText="141" w:rightFromText="141" w:vertAnchor="page" w:horzAnchor="margin" w:tblpXSpec="center" w:tblpY="4966"/>
        <w:tblW w:w="8720" w:type="dxa"/>
        <w:tblLook w:val="04A0" w:firstRow="1" w:lastRow="0" w:firstColumn="1" w:lastColumn="0" w:noHBand="0" w:noVBand="1"/>
      </w:tblPr>
      <w:tblGrid>
        <w:gridCol w:w="2615"/>
        <w:gridCol w:w="1201"/>
        <w:gridCol w:w="1395"/>
        <w:gridCol w:w="1276"/>
        <w:gridCol w:w="1134"/>
        <w:gridCol w:w="1099"/>
      </w:tblGrid>
      <w:tr w:rsidR="00C02C02" w:rsidRPr="00372312" w:rsidTr="001454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  <w:shd w:val="clear" w:color="auto" w:fill="2E74B5" w:themeFill="accent5" w:themeFillShade="BF"/>
          </w:tcPr>
          <w:p w:rsidR="00C02C02" w:rsidRPr="00A06CFE" w:rsidRDefault="00C02C02" w:rsidP="00145400">
            <w:pPr>
              <w:jc w:val="center"/>
              <w:rPr>
                <w:rFonts w:ascii="Arial Narrow" w:hAnsi="Arial Narrow"/>
                <w:lang w:val="ca-ES"/>
              </w:rPr>
            </w:pPr>
          </w:p>
          <w:p w:rsidR="00C02C02" w:rsidRPr="00A06CFE" w:rsidRDefault="00C02C02" w:rsidP="00145400">
            <w:pPr>
              <w:jc w:val="center"/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SETMANES DE CASAL</w:t>
            </w:r>
          </w:p>
        </w:tc>
        <w:tc>
          <w:tcPr>
            <w:tcW w:w="1201" w:type="dxa"/>
            <w:shd w:val="clear" w:color="auto" w:fill="2E74B5" w:themeFill="accent5" w:themeFillShade="BF"/>
          </w:tcPr>
          <w:p w:rsidR="00C02C02" w:rsidRPr="00A06CFE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  <w:p w:rsidR="00C02C02" w:rsidRPr="00A27D19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  <w:r w:rsidRPr="00A27D19">
              <w:rPr>
                <w:rFonts w:ascii="Arial Narrow" w:hAnsi="Arial Narrow"/>
                <w:lang w:val="ca-ES"/>
              </w:rPr>
              <w:t xml:space="preserve">8 a 9 </w:t>
            </w:r>
          </w:p>
          <w:p w:rsidR="00C02C02" w:rsidRPr="00A06CFE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lang w:val="ca-ES"/>
              </w:rPr>
            </w:pPr>
            <w:r>
              <w:rPr>
                <w:rFonts w:ascii="Arial Narrow" w:hAnsi="Arial Narrow"/>
                <w:b w:val="0"/>
                <w:lang w:val="ca-ES"/>
              </w:rPr>
              <w:t>Acollida</w:t>
            </w:r>
          </w:p>
        </w:tc>
        <w:tc>
          <w:tcPr>
            <w:tcW w:w="1395" w:type="dxa"/>
            <w:shd w:val="clear" w:color="auto" w:fill="2E74B5" w:themeFill="accent5" w:themeFillShade="BF"/>
          </w:tcPr>
          <w:p w:rsidR="00C02C02" w:rsidRPr="00A06CFE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lang w:val="ca-ES"/>
              </w:rPr>
            </w:pPr>
          </w:p>
          <w:p w:rsidR="00C02C02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  <w:r w:rsidRPr="00A06CFE">
              <w:rPr>
                <w:rFonts w:ascii="Arial Narrow" w:hAnsi="Arial Narrow"/>
                <w:lang w:val="ca-ES"/>
              </w:rPr>
              <w:t>9 a 13h</w:t>
            </w:r>
          </w:p>
          <w:p w:rsidR="00C02C02" w:rsidRPr="00A06CFE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bCs w:val="0"/>
                <w:lang w:val="ca-ES"/>
              </w:rPr>
            </w:pPr>
            <w:r w:rsidRPr="00A06CFE">
              <w:rPr>
                <w:rFonts w:ascii="Arial Narrow" w:hAnsi="Arial Narrow"/>
                <w:b w:val="0"/>
                <w:lang w:val="ca-ES"/>
              </w:rPr>
              <w:t>Casal matí</w:t>
            </w:r>
            <w:r w:rsidRPr="00A06CFE">
              <w:rPr>
                <w:rFonts w:ascii="Arial Narrow" w:hAnsi="Arial Narrow"/>
                <w:b w:val="0"/>
                <w:bCs w:val="0"/>
                <w:lang w:val="ca-ES"/>
              </w:rPr>
              <w:t xml:space="preserve">  </w:t>
            </w:r>
          </w:p>
        </w:tc>
        <w:tc>
          <w:tcPr>
            <w:tcW w:w="1276" w:type="dxa"/>
            <w:shd w:val="clear" w:color="auto" w:fill="2E74B5" w:themeFill="accent5" w:themeFillShade="BF"/>
          </w:tcPr>
          <w:p w:rsidR="00C02C02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lang w:val="ca-ES"/>
              </w:rPr>
            </w:pPr>
          </w:p>
          <w:p w:rsidR="00C02C02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lang w:val="ca-ES"/>
              </w:rPr>
            </w:pPr>
            <w:r>
              <w:rPr>
                <w:rFonts w:ascii="Arial Narrow" w:hAnsi="Arial Narrow"/>
                <w:bCs w:val="0"/>
                <w:lang w:val="ca-ES"/>
              </w:rPr>
              <w:t>13 a 15h</w:t>
            </w:r>
          </w:p>
          <w:p w:rsidR="00C02C02" w:rsidRPr="00187301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bCs w:val="0"/>
                <w:lang w:val="ca-ES"/>
              </w:rPr>
            </w:pPr>
            <w:r w:rsidRPr="00B7189E">
              <w:rPr>
                <w:rFonts w:ascii="Arial Narrow" w:hAnsi="Arial Narrow"/>
                <w:bCs w:val="0"/>
                <w:lang w:val="ca-ES"/>
              </w:rPr>
              <w:t>*</w:t>
            </w:r>
            <w:r w:rsidRPr="00A06CFE">
              <w:rPr>
                <w:rFonts w:ascii="Arial Narrow" w:hAnsi="Arial Narrow"/>
                <w:b w:val="0"/>
                <w:bCs w:val="0"/>
                <w:lang w:val="ca-ES"/>
              </w:rPr>
              <w:t>Servei de menjador</w:t>
            </w:r>
          </w:p>
        </w:tc>
        <w:tc>
          <w:tcPr>
            <w:tcW w:w="1134" w:type="dxa"/>
            <w:shd w:val="clear" w:color="auto" w:fill="2E74B5" w:themeFill="accent5" w:themeFillShade="BF"/>
          </w:tcPr>
          <w:p w:rsidR="00C02C02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  <w:p w:rsidR="00C02C02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15a 17h</w:t>
            </w:r>
            <w:r w:rsidRPr="004963BF">
              <w:rPr>
                <w:rFonts w:ascii="Arial Narrow" w:hAnsi="Arial Narrow"/>
                <w:lang w:val="ca-ES"/>
              </w:rPr>
              <w:t xml:space="preserve"> </w:t>
            </w:r>
          </w:p>
          <w:p w:rsidR="00C02C02" w:rsidRPr="00C02C02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  <w:lang w:val="ca-ES"/>
              </w:rPr>
              <w:t>Casal de Tarda</w:t>
            </w:r>
          </w:p>
        </w:tc>
        <w:tc>
          <w:tcPr>
            <w:tcW w:w="1099" w:type="dxa"/>
            <w:shd w:val="clear" w:color="auto" w:fill="2E74B5" w:themeFill="accent5" w:themeFillShade="BF"/>
          </w:tcPr>
          <w:p w:rsidR="00C02C02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  <w:p w:rsidR="00C02C02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17h a 18h</w:t>
            </w:r>
          </w:p>
          <w:p w:rsidR="00C02C02" w:rsidRPr="00C02C02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</w:rPr>
            </w:pPr>
            <w:r w:rsidRPr="00C02C02">
              <w:rPr>
                <w:rFonts w:ascii="Arial Narrow" w:hAnsi="Arial Narrow"/>
                <w:b w:val="0"/>
                <w:lang w:val="ca-ES"/>
              </w:rPr>
              <w:t xml:space="preserve"> Acollida Tarda</w:t>
            </w:r>
          </w:p>
        </w:tc>
      </w:tr>
      <w:tr w:rsidR="00C02C02" w:rsidRPr="00372312" w:rsidTr="001454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:rsidR="00C02C02" w:rsidRPr="00A06CFE" w:rsidRDefault="00C02C02" w:rsidP="00145400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25 al 28 de juny</w:t>
            </w:r>
          </w:p>
        </w:tc>
        <w:tc>
          <w:tcPr>
            <w:tcW w:w="1201" w:type="dxa"/>
          </w:tcPr>
          <w:p w:rsidR="00C02C02" w:rsidRPr="00A06CFE" w:rsidRDefault="00C02C02" w:rsidP="00145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395" w:type="dxa"/>
          </w:tcPr>
          <w:p w:rsidR="00C02C02" w:rsidRPr="00A06CFE" w:rsidRDefault="00C02C02" w:rsidP="00145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276" w:type="dxa"/>
          </w:tcPr>
          <w:p w:rsidR="00C02C02" w:rsidRPr="00A06CFE" w:rsidRDefault="00C02C02" w:rsidP="00145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134" w:type="dxa"/>
          </w:tcPr>
          <w:p w:rsidR="00C02C02" w:rsidRPr="00A06CFE" w:rsidRDefault="00C02C02" w:rsidP="00145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099" w:type="dxa"/>
          </w:tcPr>
          <w:p w:rsidR="00C02C02" w:rsidRPr="00A06CFE" w:rsidRDefault="00C02C02" w:rsidP="00145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C02C02" w:rsidRPr="00372312" w:rsidTr="00145400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:rsidR="00C02C02" w:rsidRPr="00A06CFE" w:rsidRDefault="00C02C02" w:rsidP="00145400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 l’1 al 5 de juliol</w:t>
            </w:r>
          </w:p>
        </w:tc>
        <w:tc>
          <w:tcPr>
            <w:tcW w:w="1201" w:type="dxa"/>
          </w:tcPr>
          <w:p w:rsidR="00C02C02" w:rsidRPr="00A06CFE" w:rsidRDefault="00C02C02" w:rsidP="00145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395" w:type="dxa"/>
          </w:tcPr>
          <w:p w:rsidR="00C02C02" w:rsidRPr="00A06CFE" w:rsidRDefault="00C02C02" w:rsidP="00145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276" w:type="dxa"/>
          </w:tcPr>
          <w:p w:rsidR="00C02C02" w:rsidRPr="00A06CFE" w:rsidRDefault="00C02C02" w:rsidP="00145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134" w:type="dxa"/>
          </w:tcPr>
          <w:p w:rsidR="00C02C02" w:rsidRPr="00A06CFE" w:rsidRDefault="00C02C02" w:rsidP="00145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099" w:type="dxa"/>
          </w:tcPr>
          <w:p w:rsidR="00C02C02" w:rsidRPr="00A06CFE" w:rsidRDefault="00C02C02" w:rsidP="00145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C02C02" w:rsidRPr="00372312" w:rsidTr="001454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:rsidR="00C02C02" w:rsidRPr="00A06CFE" w:rsidRDefault="00C02C02" w:rsidP="00145400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8 al 12 de juliol</w:t>
            </w:r>
          </w:p>
        </w:tc>
        <w:tc>
          <w:tcPr>
            <w:tcW w:w="1201" w:type="dxa"/>
          </w:tcPr>
          <w:p w:rsidR="00C02C02" w:rsidRPr="00A06CFE" w:rsidRDefault="00C02C02" w:rsidP="00145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395" w:type="dxa"/>
          </w:tcPr>
          <w:p w:rsidR="00C02C02" w:rsidRPr="00A06CFE" w:rsidRDefault="00C02C02" w:rsidP="00145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276" w:type="dxa"/>
          </w:tcPr>
          <w:p w:rsidR="00C02C02" w:rsidRPr="00A06CFE" w:rsidRDefault="00C02C02" w:rsidP="00145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134" w:type="dxa"/>
          </w:tcPr>
          <w:p w:rsidR="00C02C02" w:rsidRPr="00A06CFE" w:rsidRDefault="00C02C02" w:rsidP="00145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099" w:type="dxa"/>
          </w:tcPr>
          <w:p w:rsidR="00C02C02" w:rsidRPr="00A06CFE" w:rsidRDefault="00C02C02" w:rsidP="00145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C02C02" w:rsidRPr="00372312" w:rsidTr="00145400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:rsidR="00C02C02" w:rsidRPr="00A06CFE" w:rsidRDefault="00C02C02" w:rsidP="00145400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15 al 19 de juliol</w:t>
            </w:r>
          </w:p>
        </w:tc>
        <w:tc>
          <w:tcPr>
            <w:tcW w:w="1201" w:type="dxa"/>
          </w:tcPr>
          <w:p w:rsidR="00C02C02" w:rsidRPr="00A06CFE" w:rsidRDefault="00C02C02" w:rsidP="00145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395" w:type="dxa"/>
          </w:tcPr>
          <w:p w:rsidR="00C02C02" w:rsidRPr="00A06CFE" w:rsidRDefault="00C02C02" w:rsidP="00145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276" w:type="dxa"/>
          </w:tcPr>
          <w:p w:rsidR="00C02C02" w:rsidRPr="00A06CFE" w:rsidRDefault="00C02C02" w:rsidP="00145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134" w:type="dxa"/>
          </w:tcPr>
          <w:p w:rsidR="00C02C02" w:rsidRPr="00A06CFE" w:rsidRDefault="00C02C02" w:rsidP="00145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099" w:type="dxa"/>
          </w:tcPr>
          <w:p w:rsidR="00C02C02" w:rsidRPr="00A06CFE" w:rsidRDefault="00C02C02" w:rsidP="00145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C02C02" w:rsidRPr="00372312" w:rsidTr="001454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:rsidR="00C02C02" w:rsidRPr="00A06CFE" w:rsidRDefault="00C02C02" w:rsidP="00145400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22 al 26 de juliol</w:t>
            </w:r>
          </w:p>
        </w:tc>
        <w:tc>
          <w:tcPr>
            <w:tcW w:w="1201" w:type="dxa"/>
          </w:tcPr>
          <w:p w:rsidR="00C02C02" w:rsidRPr="00A06CFE" w:rsidRDefault="00C02C02" w:rsidP="00145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395" w:type="dxa"/>
          </w:tcPr>
          <w:p w:rsidR="00C02C02" w:rsidRPr="00A06CFE" w:rsidRDefault="00C02C02" w:rsidP="00145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276" w:type="dxa"/>
          </w:tcPr>
          <w:p w:rsidR="00C02C02" w:rsidRPr="00A06CFE" w:rsidRDefault="00C02C02" w:rsidP="00145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134" w:type="dxa"/>
          </w:tcPr>
          <w:p w:rsidR="00C02C02" w:rsidRPr="00A06CFE" w:rsidRDefault="00C02C02" w:rsidP="00145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099" w:type="dxa"/>
          </w:tcPr>
          <w:p w:rsidR="00C02C02" w:rsidRPr="00A06CFE" w:rsidRDefault="00C02C02" w:rsidP="00145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C02C02" w:rsidRPr="00372312" w:rsidTr="00145400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:rsidR="00C02C02" w:rsidRPr="00A06CFE" w:rsidRDefault="00C02C02" w:rsidP="00145400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29 de juliol al 2 d’agost</w:t>
            </w:r>
          </w:p>
        </w:tc>
        <w:tc>
          <w:tcPr>
            <w:tcW w:w="1201" w:type="dxa"/>
          </w:tcPr>
          <w:p w:rsidR="00C02C02" w:rsidRPr="00A06CFE" w:rsidRDefault="00C02C02" w:rsidP="00145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395" w:type="dxa"/>
          </w:tcPr>
          <w:p w:rsidR="00C02C02" w:rsidRPr="00A06CFE" w:rsidRDefault="00C02C02" w:rsidP="00145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276" w:type="dxa"/>
          </w:tcPr>
          <w:p w:rsidR="00C02C02" w:rsidRPr="00A06CFE" w:rsidRDefault="00C02C02" w:rsidP="00145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134" w:type="dxa"/>
          </w:tcPr>
          <w:p w:rsidR="00C02C02" w:rsidRPr="00A06CFE" w:rsidRDefault="00C02C02" w:rsidP="00145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099" w:type="dxa"/>
          </w:tcPr>
          <w:p w:rsidR="00C02C02" w:rsidRPr="00A06CFE" w:rsidRDefault="00C02C02" w:rsidP="00145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</w:tbl>
    <w:tbl>
      <w:tblPr>
        <w:tblStyle w:val="Sombreadoclaro-nfasis5"/>
        <w:tblW w:w="0" w:type="auto"/>
        <w:tblBorders>
          <w:left w:val="single" w:sz="8" w:space="0" w:color="5B9BD5" w:themeColor="accent5"/>
          <w:right w:val="single" w:sz="8" w:space="0" w:color="5B9BD5" w:themeColor="accent5"/>
          <w:insideH w:val="single" w:sz="8" w:space="0" w:color="5B9BD5" w:themeColor="accent5"/>
          <w:insideV w:val="single" w:sz="8" w:space="0" w:color="5B9BD5" w:themeColor="accent5"/>
        </w:tblBorders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D4461" w:rsidTr="006D44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E74B5" w:themeFill="accent5" w:themeFillShade="BF"/>
          </w:tcPr>
          <w:p w:rsidR="006D4461" w:rsidRPr="006D4461" w:rsidRDefault="006D4461" w:rsidP="00090404">
            <w:pPr>
              <w:tabs>
                <w:tab w:val="left" w:pos="1575"/>
              </w:tabs>
              <w:rPr>
                <w:rFonts w:ascii="Arial Narrow" w:hAnsi="Arial Narrow"/>
                <w:color w:val="auto"/>
                <w:sz w:val="24"/>
                <w:lang w:val="ca-ES"/>
              </w:rPr>
            </w:pPr>
            <w:r w:rsidRPr="006D4461">
              <w:rPr>
                <w:rFonts w:ascii="Arial Narrow" w:hAnsi="Arial Narrow"/>
                <w:color w:val="auto"/>
                <w:lang w:val="ca-ES"/>
              </w:rPr>
              <w:t>SETMANES DE CASAL</w:t>
            </w:r>
          </w:p>
        </w:tc>
        <w:tc>
          <w:tcPr>
            <w:tcW w:w="28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E74B5" w:themeFill="accent5" w:themeFillShade="BF"/>
          </w:tcPr>
          <w:p w:rsidR="006D4461" w:rsidRPr="006D4461" w:rsidRDefault="006D4461" w:rsidP="006D44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auto"/>
                <w:lang w:val="ca-ES"/>
              </w:rPr>
            </w:pPr>
            <w:r w:rsidRPr="006D4461">
              <w:rPr>
                <w:rFonts w:ascii="Arial Narrow" w:hAnsi="Arial Narrow"/>
                <w:color w:val="auto"/>
                <w:lang w:val="ca-ES"/>
              </w:rPr>
              <w:t>9 a 13h</w:t>
            </w:r>
          </w:p>
          <w:p w:rsidR="006D4461" w:rsidRPr="006D4461" w:rsidRDefault="006D4461" w:rsidP="006D4461">
            <w:pPr>
              <w:tabs>
                <w:tab w:val="left" w:pos="157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auto"/>
                <w:sz w:val="24"/>
                <w:lang w:val="ca-ES"/>
              </w:rPr>
            </w:pPr>
            <w:r w:rsidRPr="006D4461">
              <w:rPr>
                <w:rFonts w:ascii="Arial Narrow" w:hAnsi="Arial Narrow"/>
                <w:b w:val="0"/>
                <w:color w:val="auto"/>
                <w:lang w:val="ca-ES"/>
              </w:rPr>
              <w:t>Casal matí</w:t>
            </w:r>
          </w:p>
        </w:tc>
        <w:tc>
          <w:tcPr>
            <w:tcW w:w="28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E74B5" w:themeFill="accent5" w:themeFillShade="BF"/>
          </w:tcPr>
          <w:p w:rsidR="006D4461" w:rsidRPr="006D4461" w:rsidRDefault="006D4461" w:rsidP="006D44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lang w:val="ca-ES"/>
              </w:rPr>
            </w:pPr>
            <w:r w:rsidRPr="006D4461">
              <w:rPr>
                <w:rFonts w:ascii="Arial Narrow" w:hAnsi="Arial Narrow"/>
                <w:bCs w:val="0"/>
                <w:color w:val="auto"/>
                <w:lang w:val="ca-ES"/>
              </w:rPr>
              <w:t>13 a 15h</w:t>
            </w:r>
          </w:p>
          <w:p w:rsidR="006D4461" w:rsidRPr="006D4461" w:rsidRDefault="006D4461" w:rsidP="006D4461">
            <w:pPr>
              <w:tabs>
                <w:tab w:val="left" w:pos="157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auto"/>
                <w:sz w:val="24"/>
                <w:lang w:val="ca-ES"/>
              </w:rPr>
            </w:pPr>
            <w:r w:rsidRPr="006D4461">
              <w:rPr>
                <w:rFonts w:ascii="Arial Narrow" w:hAnsi="Arial Narrow"/>
                <w:b w:val="0"/>
                <w:bCs w:val="0"/>
                <w:color w:val="auto"/>
                <w:lang w:val="ca-ES"/>
              </w:rPr>
              <w:t>Servei de menjador</w:t>
            </w:r>
          </w:p>
        </w:tc>
      </w:tr>
      <w:tr w:rsidR="006D4461" w:rsidTr="006D4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none" w:sz="0" w:space="0" w:color="auto"/>
              <w:right w:val="none" w:sz="0" w:space="0" w:color="auto"/>
            </w:tcBorders>
          </w:tcPr>
          <w:p w:rsidR="006D4461" w:rsidRPr="006D4461" w:rsidRDefault="006D4461" w:rsidP="00090404">
            <w:pPr>
              <w:tabs>
                <w:tab w:val="left" w:pos="1575"/>
              </w:tabs>
              <w:rPr>
                <w:rFonts w:ascii="Arial Narrow" w:hAnsi="Arial Narrow"/>
                <w:color w:val="auto"/>
                <w:sz w:val="24"/>
                <w:lang w:val="ca-ES"/>
              </w:rPr>
            </w:pPr>
            <w:r>
              <w:rPr>
                <w:rFonts w:ascii="Arial Narrow" w:hAnsi="Arial Narrow"/>
                <w:color w:val="auto"/>
                <w:sz w:val="24"/>
                <w:lang w:val="ca-ES"/>
              </w:rPr>
              <w:t>Del 2 al 6 de setembre</w:t>
            </w:r>
          </w:p>
        </w:tc>
        <w:tc>
          <w:tcPr>
            <w:tcW w:w="2881" w:type="dxa"/>
            <w:tcBorders>
              <w:left w:val="none" w:sz="0" w:space="0" w:color="auto"/>
              <w:right w:val="none" w:sz="0" w:space="0" w:color="auto"/>
            </w:tcBorders>
          </w:tcPr>
          <w:p w:rsidR="006D4461" w:rsidRPr="006D4461" w:rsidRDefault="006D4461" w:rsidP="006D4461">
            <w:pPr>
              <w:tabs>
                <w:tab w:val="left" w:pos="157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auto"/>
                <w:sz w:val="24"/>
                <w:lang w:val="ca-ES"/>
              </w:rPr>
            </w:pPr>
          </w:p>
        </w:tc>
        <w:tc>
          <w:tcPr>
            <w:tcW w:w="2882" w:type="dxa"/>
            <w:tcBorders>
              <w:left w:val="none" w:sz="0" w:space="0" w:color="auto"/>
              <w:right w:val="none" w:sz="0" w:space="0" w:color="auto"/>
            </w:tcBorders>
          </w:tcPr>
          <w:p w:rsidR="006D4461" w:rsidRPr="006D4461" w:rsidRDefault="006D4461" w:rsidP="006D4461">
            <w:pPr>
              <w:tabs>
                <w:tab w:val="left" w:pos="157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auto"/>
                <w:sz w:val="24"/>
                <w:lang w:val="ca-ES"/>
              </w:rPr>
            </w:pPr>
          </w:p>
        </w:tc>
      </w:tr>
    </w:tbl>
    <w:p w:rsidR="006D4461" w:rsidRDefault="006D4461" w:rsidP="00090404">
      <w:pPr>
        <w:tabs>
          <w:tab w:val="left" w:pos="1575"/>
        </w:tabs>
        <w:rPr>
          <w:rFonts w:ascii="Arial Narrow" w:hAnsi="Arial Narrow"/>
          <w:sz w:val="24"/>
          <w:lang w:val="ca-ES"/>
        </w:rPr>
      </w:pPr>
    </w:p>
    <w:p w:rsidR="006D4461" w:rsidRDefault="006D4461" w:rsidP="00090404">
      <w:pPr>
        <w:tabs>
          <w:tab w:val="left" w:pos="1575"/>
        </w:tabs>
        <w:rPr>
          <w:rFonts w:ascii="Arial Narrow" w:hAnsi="Arial Narrow"/>
          <w:sz w:val="24"/>
          <w:lang w:val="ca-ES"/>
        </w:rPr>
      </w:pPr>
    </w:p>
    <w:tbl>
      <w:tblPr>
        <w:tblStyle w:val="Cuadrculamedia1-nfasis5"/>
        <w:tblpPr w:leftFromText="141" w:rightFromText="141" w:vertAnchor="page" w:horzAnchor="margin" w:tblpXSpec="center" w:tblpY="4966"/>
        <w:tblW w:w="8720" w:type="dxa"/>
        <w:tblLook w:val="04A0" w:firstRow="1" w:lastRow="0" w:firstColumn="1" w:lastColumn="0" w:noHBand="0" w:noVBand="1"/>
      </w:tblPr>
      <w:tblGrid>
        <w:gridCol w:w="2615"/>
        <w:gridCol w:w="1201"/>
        <w:gridCol w:w="1395"/>
        <w:gridCol w:w="1276"/>
        <w:gridCol w:w="1134"/>
        <w:gridCol w:w="1099"/>
      </w:tblGrid>
      <w:tr w:rsidR="00C02C02" w:rsidRPr="00C02C02" w:rsidTr="001454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  <w:shd w:val="clear" w:color="auto" w:fill="2E74B5" w:themeFill="accent5" w:themeFillShade="BF"/>
          </w:tcPr>
          <w:p w:rsidR="00C02C02" w:rsidRPr="00A06CFE" w:rsidRDefault="00C02C02" w:rsidP="00145400">
            <w:pPr>
              <w:jc w:val="center"/>
              <w:rPr>
                <w:rFonts w:ascii="Arial Narrow" w:hAnsi="Arial Narrow"/>
                <w:lang w:val="ca-ES"/>
              </w:rPr>
            </w:pPr>
          </w:p>
          <w:p w:rsidR="00C02C02" w:rsidRPr="00A06CFE" w:rsidRDefault="00C02C02" w:rsidP="00145400">
            <w:pPr>
              <w:jc w:val="center"/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SETMANES DE CASAL</w:t>
            </w:r>
          </w:p>
        </w:tc>
        <w:tc>
          <w:tcPr>
            <w:tcW w:w="1201" w:type="dxa"/>
            <w:shd w:val="clear" w:color="auto" w:fill="2E74B5" w:themeFill="accent5" w:themeFillShade="BF"/>
          </w:tcPr>
          <w:p w:rsidR="00C02C02" w:rsidRPr="00A06CFE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  <w:p w:rsidR="00C02C02" w:rsidRPr="00A27D19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  <w:r w:rsidRPr="00A27D19">
              <w:rPr>
                <w:rFonts w:ascii="Arial Narrow" w:hAnsi="Arial Narrow"/>
                <w:lang w:val="ca-ES"/>
              </w:rPr>
              <w:t xml:space="preserve">8 a 9 </w:t>
            </w:r>
          </w:p>
          <w:p w:rsidR="00C02C02" w:rsidRPr="00A06CFE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lang w:val="ca-ES"/>
              </w:rPr>
            </w:pPr>
            <w:r>
              <w:rPr>
                <w:rFonts w:ascii="Arial Narrow" w:hAnsi="Arial Narrow"/>
                <w:b w:val="0"/>
                <w:lang w:val="ca-ES"/>
              </w:rPr>
              <w:t>Acollida</w:t>
            </w:r>
          </w:p>
        </w:tc>
        <w:tc>
          <w:tcPr>
            <w:tcW w:w="1395" w:type="dxa"/>
            <w:shd w:val="clear" w:color="auto" w:fill="2E74B5" w:themeFill="accent5" w:themeFillShade="BF"/>
          </w:tcPr>
          <w:p w:rsidR="00C02C02" w:rsidRPr="00A06CFE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lang w:val="ca-ES"/>
              </w:rPr>
            </w:pPr>
          </w:p>
          <w:p w:rsidR="00C02C02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  <w:r w:rsidRPr="00A06CFE">
              <w:rPr>
                <w:rFonts w:ascii="Arial Narrow" w:hAnsi="Arial Narrow"/>
                <w:lang w:val="ca-ES"/>
              </w:rPr>
              <w:t>9 a 13h</w:t>
            </w:r>
          </w:p>
          <w:p w:rsidR="00C02C02" w:rsidRPr="00A06CFE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bCs w:val="0"/>
                <w:lang w:val="ca-ES"/>
              </w:rPr>
            </w:pPr>
            <w:r w:rsidRPr="00A06CFE">
              <w:rPr>
                <w:rFonts w:ascii="Arial Narrow" w:hAnsi="Arial Narrow"/>
                <w:b w:val="0"/>
                <w:lang w:val="ca-ES"/>
              </w:rPr>
              <w:t>Casal matí</w:t>
            </w:r>
            <w:r w:rsidRPr="00A06CFE">
              <w:rPr>
                <w:rFonts w:ascii="Arial Narrow" w:hAnsi="Arial Narrow"/>
                <w:b w:val="0"/>
                <w:bCs w:val="0"/>
                <w:lang w:val="ca-ES"/>
              </w:rPr>
              <w:t xml:space="preserve">  </w:t>
            </w:r>
          </w:p>
        </w:tc>
        <w:tc>
          <w:tcPr>
            <w:tcW w:w="1276" w:type="dxa"/>
            <w:shd w:val="clear" w:color="auto" w:fill="2E74B5" w:themeFill="accent5" w:themeFillShade="BF"/>
          </w:tcPr>
          <w:p w:rsidR="00C02C02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lang w:val="ca-ES"/>
              </w:rPr>
            </w:pPr>
          </w:p>
          <w:p w:rsidR="00C02C02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lang w:val="ca-ES"/>
              </w:rPr>
            </w:pPr>
            <w:r>
              <w:rPr>
                <w:rFonts w:ascii="Arial Narrow" w:hAnsi="Arial Narrow"/>
                <w:bCs w:val="0"/>
                <w:lang w:val="ca-ES"/>
              </w:rPr>
              <w:t>13 a 15h</w:t>
            </w:r>
          </w:p>
          <w:p w:rsidR="00C02C02" w:rsidRPr="00187301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bCs w:val="0"/>
                <w:lang w:val="ca-ES"/>
              </w:rPr>
            </w:pPr>
            <w:r w:rsidRPr="00B7189E">
              <w:rPr>
                <w:rFonts w:ascii="Arial Narrow" w:hAnsi="Arial Narrow"/>
                <w:bCs w:val="0"/>
                <w:lang w:val="ca-ES"/>
              </w:rPr>
              <w:t>*</w:t>
            </w:r>
            <w:r w:rsidRPr="00A06CFE">
              <w:rPr>
                <w:rFonts w:ascii="Arial Narrow" w:hAnsi="Arial Narrow"/>
                <w:b w:val="0"/>
                <w:bCs w:val="0"/>
                <w:lang w:val="ca-ES"/>
              </w:rPr>
              <w:t>Servei de menjador</w:t>
            </w:r>
          </w:p>
        </w:tc>
        <w:tc>
          <w:tcPr>
            <w:tcW w:w="1134" w:type="dxa"/>
            <w:shd w:val="clear" w:color="auto" w:fill="2E74B5" w:themeFill="accent5" w:themeFillShade="BF"/>
          </w:tcPr>
          <w:p w:rsidR="00C02C02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  <w:p w:rsidR="00C02C02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15a 17h</w:t>
            </w:r>
            <w:r w:rsidRPr="004963BF">
              <w:rPr>
                <w:rFonts w:ascii="Arial Narrow" w:hAnsi="Arial Narrow"/>
                <w:lang w:val="ca-ES"/>
              </w:rPr>
              <w:t xml:space="preserve"> </w:t>
            </w:r>
          </w:p>
          <w:p w:rsidR="00C02C02" w:rsidRPr="00C02C02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  <w:lang w:val="ca-ES"/>
              </w:rPr>
              <w:t>Casal de Tarda</w:t>
            </w:r>
          </w:p>
        </w:tc>
        <w:tc>
          <w:tcPr>
            <w:tcW w:w="1099" w:type="dxa"/>
            <w:shd w:val="clear" w:color="auto" w:fill="2E74B5" w:themeFill="accent5" w:themeFillShade="BF"/>
          </w:tcPr>
          <w:p w:rsidR="00C02C02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  <w:p w:rsidR="00C02C02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17h a 18h</w:t>
            </w:r>
          </w:p>
          <w:p w:rsidR="00C02C02" w:rsidRPr="00C02C02" w:rsidRDefault="00C02C02" w:rsidP="00145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</w:rPr>
            </w:pPr>
            <w:r w:rsidRPr="00C02C02">
              <w:rPr>
                <w:rFonts w:ascii="Arial Narrow" w:hAnsi="Arial Narrow"/>
                <w:b w:val="0"/>
                <w:lang w:val="ca-ES"/>
              </w:rPr>
              <w:t xml:space="preserve"> Acollida Tarda</w:t>
            </w:r>
          </w:p>
        </w:tc>
      </w:tr>
      <w:tr w:rsidR="00C02C02" w:rsidRPr="00A06CFE" w:rsidTr="001454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:rsidR="00C02C02" w:rsidRPr="00A06CFE" w:rsidRDefault="00C02C02" w:rsidP="00145400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25 al 28 de juny</w:t>
            </w:r>
          </w:p>
        </w:tc>
        <w:tc>
          <w:tcPr>
            <w:tcW w:w="1201" w:type="dxa"/>
          </w:tcPr>
          <w:p w:rsidR="00C02C02" w:rsidRPr="00A06CFE" w:rsidRDefault="00C02C02" w:rsidP="00145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395" w:type="dxa"/>
          </w:tcPr>
          <w:p w:rsidR="00C02C02" w:rsidRPr="00A06CFE" w:rsidRDefault="00C02C02" w:rsidP="00145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276" w:type="dxa"/>
          </w:tcPr>
          <w:p w:rsidR="00C02C02" w:rsidRPr="00A06CFE" w:rsidRDefault="00C02C02" w:rsidP="00145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134" w:type="dxa"/>
          </w:tcPr>
          <w:p w:rsidR="00C02C02" w:rsidRPr="00A06CFE" w:rsidRDefault="00C02C02" w:rsidP="00145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  <w:tc>
          <w:tcPr>
            <w:tcW w:w="1099" w:type="dxa"/>
          </w:tcPr>
          <w:p w:rsidR="00C02C02" w:rsidRPr="00A06CFE" w:rsidRDefault="00C02C02" w:rsidP="001454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</w:tbl>
    <w:p w:rsidR="009F3839" w:rsidRPr="00697FBA" w:rsidRDefault="009F3839" w:rsidP="009F3839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_________________, ______de ________________de_______________</w:t>
      </w:r>
    </w:p>
    <w:p w:rsidR="009F3839" w:rsidRPr="00697FBA" w:rsidRDefault="009F3839" w:rsidP="009F3839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9F3839" w:rsidRPr="00697FBA" w:rsidRDefault="009F3839" w:rsidP="009F3839">
      <w:pPr>
        <w:spacing w:after="0" w:line="240" w:lineRule="auto"/>
        <w:jc w:val="right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                 Signatura de la persona que autoritza</w:t>
      </w:r>
    </w:p>
    <w:p w:rsidR="00090404" w:rsidRDefault="00090404" w:rsidP="00090404"/>
    <w:sectPr w:rsidR="000904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05C" w:rsidRDefault="00EF505C" w:rsidP="003B4918">
      <w:pPr>
        <w:spacing w:after="0" w:line="240" w:lineRule="auto"/>
      </w:pPr>
      <w:r>
        <w:separator/>
      </w:r>
    </w:p>
  </w:endnote>
  <w:endnote w:type="continuationSeparator" w:id="0">
    <w:p w:rsidR="00EF505C" w:rsidRDefault="00EF505C" w:rsidP="003B4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35C" w:rsidRDefault="008B135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3B4918">
    <w:pPr>
      <w:pStyle w:val="Piedepgina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35C" w:rsidRDefault="008B135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05C" w:rsidRDefault="00EF505C" w:rsidP="003B4918">
      <w:pPr>
        <w:spacing w:after="0" w:line="240" w:lineRule="auto"/>
      </w:pPr>
      <w:r>
        <w:separator/>
      </w:r>
    </w:p>
  </w:footnote>
  <w:footnote w:type="continuationSeparator" w:id="0">
    <w:p w:rsidR="00EF505C" w:rsidRDefault="00EF505C" w:rsidP="003B4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8B135C">
    <w:pPr>
      <w:pStyle w:val="Encabezado"/>
    </w:pPr>
    <w:r>
      <w:rPr>
        <w:noProof/>
      </w:rPr>
      <w:pict w14:anchorId="305AB5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64422" o:spid="_x0000_s2050" type="#_x0000_t75" style="position:absolute;margin-left:0;margin-top:0;width:631.7pt;height:880.3pt;z-index:-251657216;mso-position-horizontal:center;mso-position-horizontal-relative:margin;mso-position-vertical:center;mso-position-vertical-relative:margin" o:allowincell="f">
          <v:imagedata r:id="rId1" o:title="full plantilla inscripcion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C02C02" w:rsidP="00C02C02">
    <w:pPr>
      <w:pStyle w:val="Encabezado"/>
      <w:tabs>
        <w:tab w:val="clear" w:pos="4252"/>
      </w:tabs>
    </w:pPr>
    <w:r w:rsidRPr="00F46CD4">
      <w:rPr>
        <w:noProof/>
        <w:lang w:val="ca-ES" w:eastAsia="ca-ES"/>
      </w:rPr>
      <w:drawing>
        <wp:anchor distT="0" distB="0" distL="114300" distR="114300" simplePos="0" relativeHeight="251661312" behindDoc="0" locked="0" layoutInCell="1" allowOverlap="1" wp14:anchorId="46863010" wp14:editId="24EE9F18">
          <wp:simplePos x="0" y="0"/>
          <wp:positionH relativeFrom="column">
            <wp:posOffset>-670560</wp:posOffset>
          </wp:positionH>
          <wp:positionV relativeFrom="paragraph">
            <wp:posOffset>-143510</wp:posOffset>
          </wp:positionV>
          <wp:extent cx="1249045" cy="1209040"/>
          <wp:effectExtent l="0" t="0" r="8255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uiral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045" cy="120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a-ES" w:eastAsia="ca-ES"/>
      </w:rPr>
      <w:drawing>
        <wp:anchor distT="0" distB="0" distL="114300" distR="114300" simplePos="0" relativeHeight="251665408" behindDoc="1" locked="0" layoutInCell="1" allowOverlap="1" wp14:anchorId="1F9BE935" wp14:editId="3B4E5100">
          <wp:simplePos x="0" y="0"/>
          <wp:positionH relativeFrom="column">
            <wp:posOffset>4511040</wp:posOffset>
          </wp:positionH>
          <wp:positionV relativeFrom="paragraph">
            <wp:posOffset>-249555</wp:posOffset>
          </wp:positionV>
          <wp:extent cx="1609725" cy="1571625"/>
          <wp:effectExtent l="0" t="0" r="9525" b="9525"/>
          <wp:wrapTight wrapText="bothSides">
            <wp:wrapPolygon edited="0">
              <wp:start x="0" y="0"/>
              <wp:lineTo x="0" y="21469"/>
              <wp:lineTo x="21472" y="21469"/>
              <wp:lineTo x="21472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2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8B135C">
    <w:pPr>
      <w:pStyle w:val="Encabezado"/>
    </w:pPr>
    <w:r>
      <w:rPr>
        <w:noProof/>
      </w:rPr>
      <w:pict w14:anchorId="1902A8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64421" o:spid="_x0000_s2049" type="#_x0000_t75" style="position:absolute;margin-left:0;margin-top:0;width:631.7pt;height:880.3pt;z-index:-251658240;mso-position-horizontal:center;mso-position-horizontal-relative:margin;mso-position-vertical:center;mso-position-vertical-relative:margin" o:allowincell="f">
          <v:imagedata r:id="rId1" o:title="full plantilla inscripcion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760911"/>
    <w:multiLevelType w:val="hybridMultilevel"/>
    <w:tmpl w:val="FCA4C916"/>
    <w:lvl w:ilvl="0" w:tplc="174C47E2">
      <w:start w:val="1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05C"/>
    <w:rsid w:val="00090404"/>
    <w:rsid w:val="0012269D"/>
    <w:rsid w:val="003B4918"/>
    <w:rsid w:val="00402500"/>
    <w:rsid w:val="00412FFE"/>
    <w:rsid w:val="006D4461"/>
    <w:rsid w:val="00743E02"/>
    <w:rsid w:val="007D6240"/>
    <w:rsid w:val="008B135C"/>
    <w:rsid w:val="009F3839"/>
    <w:rsid w:val="00A27D19"/>
    <w:rsid w:val="00A60A81"/>
    <w:rsid w:val="00B7189E"/>
    <w:rsid w:val="00BE33E8"/>
    <w:rsid w:val="00C02C02"/>
    <w:rsid w:val="00CC24C0"/>
    <w:rsid w:val="00EF505C"/>
    <w:rsid w:val="00F4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69D"/>
    <w:pPr>
      <w:spacing w:after="200" w:line="276" w:lineRule="auto"/>
    </w:pPr>
    <w:rPr>
      <w:rFonts w:ascii="Calibri" w:eastAsia="Calibri" w:hAnsi="Calibri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3B4918"/>
  </w:style>
  <w:style w:type="paragraph" w:styleId="Piedepgina">
    <w:name w:val="footer"/>
    <w:basedOn w:val="Normal"/>
    <w:link w:val="Piedepgina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B4918"/>
  </w:style>
  <w:style w:type="table" w:styleId="Cuadrculamedia1-nfasis5">
    <w:name w:val="Medium Grid 1 Accent 5"/>
    <w:basedOn w:val="Tablanormal"/>
    <w:uiPriority w:val="67"/>
    <w:rsid w:val="000904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paragraph" w:styleId="Prrafodelista">
    <w:name w:val="List Paragraph"/>
    <w:basedOn w:val="Normal"/>
    <w:uiPriority w:val="34"/>
    <w:qFormat/>
    <w:rsid w:val="00A27D1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02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2C02"/>
    <w:rPr>
      <w:rFonts w:ascii="Tahoma" w:eastAsia="Calibri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6D44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5">
    <w:name w:val="Light Shading Accent 5"/>
    <w:basedOn w:val="Tablanormal"/>
    <w:uiPriority w:val="60"/>
    <w:rsid w:val="006D4461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8" w:space="0" w:color="5B9BD5" w:themeColor="accent5"/>
        <w:bottom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69D"/>
    <w:pPr>
      <w:spacing w:after="200" w:line="276" w:lineRule="auto"/>
    </w:pPr>
    <w:rPr>
      <w:rFonts w:ascii="Calibri" w:eastAsia="Calibri" w:hAnsi="Calibri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3B4918"/>
  </w:style>
  <w:style w:type="paragraph" w:styleId="Piedepgina">
    <w:name w:val="footer"/>
    <w:basedOn w:val="Normal"/>
    <w:link w:val="Piedepgina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B4918"/>
  </w:style>
  <w:style w:type="table" w:styleId="Cuadrculamedia1-nfasis5">
    <w:name w:val="Medium Grid 1 Accent 5"/>
    <w:basedOn w:val="Tablanormal"/>
    <w:uiPriority w:val="67"/>
    <w:rsid w:val="000904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paragraph" w:styleId="Prrafodelista">
    <w:name w:val="List Paragraph"/>
    <w:basedOn w:val="Normal"/>
    <w:uiPriority w:val="34"/>
    <w:qFormat/>
    <w:rsid w:val="00A27D1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02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2C02"/>
    <w:rPr>
      <w:rFonts w:ascii="Tahoma" w:eastAsia="Calibri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6D44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5">
    <w:name w:val="Light Shading Accent 5"/>
    <w:basedOn w:val="Tablanormal"/>
    <w:uiPriority w:val="60"/>
    <w:rsid w:val="006D4461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8" w:space="0" w:color="5B9BD5" w:themeColor="accent5"/>
        <w:bottom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AppData\Local\Temp\plantilla%20word%20INSCRIPCIONS-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word INSCRIPCIONS-2.dotx</Template>
  <TotalTime>2</TotalTime>
  <Pages>2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Georgina</cp:lastModifiedBy>
  <cp:revision>3</cp:revision>
  <cp:lastPrinted>2019-04-15T11:48:00Z</cp:lastPrinted>
  <dcterms:created xsi:type="dcterms:W3CDTF">2019-05-24T07:10:00Z</dcterms:created>
  <dcterms:modified xsi:type="dcterms:W3CDTF">2019-05-24T08:25:00Z</dcterms:modified>
</cp:coreProperties>
</file>