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81" w:rsidRDefault="00A60A81"/>
    <w:p w:rsidR="000C2BAD" w:rsidRDefault="000C2BAD" w:rsidP="000C2BAD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24"/>
          <w:szCs w:val="24"/>
          <w:lang w:val="ca-ES" w:eastAsia="es-ES"/>
        </w:rPr>
      </w:pPr>
    </w:p>
    <w:p w:rsidR="000C2BAD" w:rsidRDefault="000C2BAD" w:rsidP="000C2BAD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24"/>
          <w:szCs w:val="24"/>
          <w:lang w:val="ca-ES" w:eastAsia="es-ES"/>
        </w:rPr>
      </w:pPr>
    </w:p>
    <w:p w:rsidR="000C2BAD" w:rsidRDefault="000C2BAD" w:rsidP="000C2BAD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</w:pPr>
      <w:r w:rsidRPr="000C2BAD"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  <w:t>Butlleta de d’inscripció</w:t>
      </w:r>
    </w:p>
    <w:p w:rsidR="00B329D9" w:rsidRPr="00234BB1" w:rsidRDefault="00B329D9" w:rsidP="00B329D9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CASAL D’ESTIU </w:t>
      </w:r>
      <w:r w:rsidR="00DF0054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JOVE DE PALS</w:t>
      </w:r>
    </w:p>
    <w:p w:rsidR="000C2BAD" w:rsidRPr="000C2BAD" w:rsidRDefault="000C2BAD" w:rsidP="000C2BAD">
      <w:pPr>
        <w:spacing w:after="0" w:line="240" w:lineRule="auto"/>
        <w:jc w:val="right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 xml:space="preserve">Núm. Inscripció: _____(omplir per Quiràlia) </w:t>
      </w:r>
      <w:bookmarkStart w:id="0" w:name="_GoBack"/>
      <w:bookmarkEnd w:id="0"/>
    </w:p>
    <w:p w:rsidR="000C2BAD" w:rsidRPr="000C2BAD" w:rsidRDefault="000C2BAD" w:rsidP="000C2BAD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>DADES DEL NEN/A</w:t>
      </w:r>
    </w:p>
    <w:p w:rsidR="000C2BAD" w:rsidRDefault="000C2BAD" w:rsidP="000C2BAD">
      <w:pPr>
        <w:spacing w:after="0" w:line="240" w:lineRule="auto"/>
        <w:rPr>
          <w:rFonts w:ascii="Arial Narrow" w:eastAsia="Times New Roman" w:hAnsi="Arial Narrow"/>
          <w:sz w:val="28"/>
          <w:szCs w:val="28"/>
          <w:lang w:val="ca-ES" w:eastAsia="es-ES"/>
        </w:rPr>
      </w:pPr>
    </w:p>
    <w:p w:rsidR="000C2BAD" w:rsidRPr="000C2BAD" w:rsidRDefault="000C2BAD" w:rsidP="000C2BAD">
      <w:pPr>
        <w:spacing w:after="0" w:line="240" w:lineRule="auto"/>
        <w:rPr>
          <w:rFonts w:ascii="Arial Narrow" w:eastAsia="Times New Roman" w:hAnsi="Arial Narrow"/>
          <w:sz w:val="28"/>
          <w:szCs w:val="28"/>
          <w:lang w:val="ca-ES" w:eastAsia="es-ES"/>
        </w:rPr>
      </w:pPr>
    </w:p>
    <w:tbl>
      <w:tblPr>
        <w:tblW w:w="88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32"/>
        <w:gridCol w:w="4388"/>
      </w:tblGrid>
      <w:tr w:rsidR="000C2BAD" w:rsidRPr="000C2BAD" w:rsidTr="000C2BAD">
        <w:trPr>
          <w:trHeight w:val="829"/>
        </w:trPr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1r. COGNOM: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2n. COGNOM:</w:t>
            </w:r>
          </w:p>
        </w:tc>
      </w:tr>
      <w:tr w:rsidR="000C2BAD" w:rsidRPr="000C2BAD" w:rsidTr="000C2BAD">
        <w:trPr>
          <w:trHeight w:val="828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NOM:</w:t>
            </w:r>
          </w:p>
        </w:tc>
      </w:tr>
      <w:tr w:rsidR="000C2BAD" w:rsidRPr="000C2BAD" w:rsidTr="000C2BAD">
        <w:trPr>
          <w:trHeight w:val="853"/>
        </w:trPr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DATA NAIXEMENT: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EDAT:</w:t>
            </w:r>
          </w:p>
        </w:tc>
      </w:tr>
      <w:tr w:rsidR="000C2BAD" w:rsidRPr="000C2BAD" w:rsidTr="000C2BAD">
        <w:trPr>
          <w:trHeight w:val="1405"/>
        </w:trPr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ADREÇA: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TEL:</w:t>
            </w:r>
          </w:p>
        </w:tc>
      </w:tr>
      <w:tr w:rsidR="000C2BAD" w:rsidRPr="000C2BAD" w:rsidTr="000C2BAD">
        <w:trPr>
          <w:trHeight w:val="1127"/>
        </w:trPr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POBLACIÓ: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CODI POSTAL:</w:t>
            </w:r>
          </w:p>
        </w:tc>
      </w:tr>
      <w:tr w:rsidR="000C2BAD" w:rsidRPr="000C2BAD" w:rsidTr="000C2BAD">
        <w:trPr>
          <w:trHeight w:val="1128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 PARE I MARE:</w:t>
            </w:r>
          </w:p>
        </w:tc>
      </w:tr>
      <w:tr w:rsidR="000C2BAD" w:rsidRPr="000C2BAD" w:rsidTr="000C2BAD">
        <w:trPr>
          <w:trHeight w:val="1117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TELÈFONS DE CONTACTE DURANT EL CASAL (mínim dos telèfons):</w:t>
            </w:r>
          </w:p>
        </w:tc>
      </w:tr>
      <w:tr w:rsidR="000C2BAD" w:rsidRPr="000C2BAD" w:rsidTr="000C2BAD">
        <w:trPr>
          <w:trHeight w:val="1799"/>
        </w:trPr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BAD" w:rsidRPr="000C2BAD" w:rsidRDefault="000C2BAD" w:rsidP="00DF0054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CORREU ELECTRÒNIC DE CONTACTE: </w:t>
            </w:r>
          </w:p>
        </w:tc>
      </w:tr>
    </w:tbl>
    <w:p w:rsidR="000C2BAD" w:rsidRDefault="000C2BAD"/>
    <w:p w:rsidR="00B329D9" w:rsidRDefault="00B329D9"/>
    <w:p w:rsidR="00B329D9" w:rsidRDefault="00B329D9"/>
    <w:p w:rsidR="00B329D9" w:rsidRDefault="00B329D9" w:rsidP="00B329D9">
      <w:pPr>
        <w:rPr>
          <w:rFonts w:ascii="Arial Narrow" w:hAnsi="Arial Narrow"/>
        </w:rPr>
      </w:pPr>
    </w:p>
    <w:p w:rsidR="00B329D9" w:rsidRPr="00A06CFE" w:rsidRDefault="00B329D9" w:rsidP="00B329D9">
      <w:pPr>
        <w:rPr>
          <w:rFonts w:ascii="Arial Narrow" w:hAnsi="Arial Narrow"/>
          <w:sz w:val="24"/>
        </w:rPr>
      </w:pPr>
      <w:r w:rsidRPr="00A06CFE">
        <w:rPr>
          <w:rFonts w:ascii="Arial Narrow" w:hAnsi="Arial Narrow"/>
          <w:sz w:val="24"/>
          <w:lang w:val="ca-ES"/>
        </w:rPr>
        <w:t xml:space="preserve">Caldrà marcar amb una “X” el requadre </w:t>
      </w:r>
      <w:r>
        <w:rPr>
          <w:rFonts w:ascii="Arial Narrow" w:hAnsi="Arial Narrow"/>
          <w:sz w:val="24"/>
          <w:lang w:val="ca-ES"/>
        </w:rPr>
        <w:t xml:space="preserve">del servei i </w:t>
      </w:r>
      <w:r w:rsidR="00DF0054">
        <w:rPr>
          <w:rFonts w:ascii="Arial Narrow" w:hAnsi="Arial Narrow"/>
          <w:sz w:val="24"/>
          <w:lang w:val="ca-ES"/>
        </w:rPr>
        <w:t>de les setmanes que el jove</w:t>
      </w:r>
      <w:r w:rsidRPr="00A06CFE">
        <w:rPr>
          <w:rFonts w:ascii="Arial Narrow" w:hAnsi="Arial Narrow"/>
          <w:sz w:val="24"/>
          <w:lang w:val="ca-ES"/>
        </w:rPr>
        <w:t xml:space="preserve"> es quedarà</w:t>
      </w:r>
      <w:r w:rsidRPr="00A06CFE">
        <w:rPr>
          <w:rFonts w:ascii="Arial Narrow" w:hAnsi="Arial Narrow"/>
          <w:sz w:val="24"/>
        </w:rPr>
        <w:t xml:space="preserve"> al casal</w:t>
      </w:r>
      <w:r>
        <w:rPr>
          <w:rFonts w:ascii="Arial Narrow" w:hAnsi="Arial Narrow"/>
          <w:sz w:val="24"/>
        </w:rPr>
        <w:t>.</w:t>
      </w:r>
    </w:p>
    <w:tbl>
      <w:tblPr>
        <w:tblStyle w:val="Cuadrculamedia1-nfasis5"/>
        <w:tblW w:w="0" w:type="auto"/>
        <w:tblLook w:val="04A0"/>
      </w:tblPr>
      <w:tblGrid>
        <w:gridCol w:w="2683"/>
        <w:gridCol w:w="1191"/>
        <w:gridCol w:w="1702"/>
      </w:tblGrid>
      <w:tr w:rsidR="002E1627" w:rsidRPr="00372312" w:rsidTr="00131E73">
        <w:trPr>
          <w:cnfStyle w:val="100000000000"/>
          <w:trHeight w:val="2045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jc w:val="center"/>
              <w:rPr>
                <w:rFonts w:ascii="Arial Narrow" w:hAnsi="Arial Narrow"/>
                <w:lang w:val="ca-ES"/>
              </w:rPr>
            </w:pPr>
          </w:p>
          <w:p w:rsidR="002E1627" w:rsidRPr="00A06CFE" w:rsidRDefault="002E1627" w:rsidP="00DF0054">
            <w:pPr>
              <w:jc w:val="center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SETMANA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jc w:val="center"/>
              <w:cnfStyle w:val="100000000000"/>
              <w:rPr>
                <w:rFonts w:ascii="Arial Narrow" w:hAnsi="Arial Narrow"/>
                <w:lang w:val="ca-ES"/>
              </w:rPr>
            </w:pPr>
          </w:p>
          <w:p w:rsidR="002E1627" w:rsidRDefault="002E1627" w:rsidP="00DF0054">
            <w:pPr>
              <w:jc w:val="center"/>
              <w:cnfStyle w:val="100000000000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9 a 13h</w:t>
            </w:r>
          </w:p>
          <w:p w:rsidR="002E1627" w:rsidRPr="00A06CFE" w:rsidRDefault="002E1627" w:rsidP="00DF0054">
            <w:pPr>
              <w:jc w:val="center"/>
              <w:cnfStyle w:val="100000000000"/>
              <w:rPr>
                <w:rFonts w:ascii="Arial Narrow" w:hAnsi="Arial Narrow"/>
                <w:b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lang w:val="ca-ES"/>
              </w:rPr>
              <w:t>Casal matí</w:t>
            </w: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jc w:val="center"/>
              <w:cnfStyle w:val="100000000000"/>
              <w:rPr>
                <w:rFonts w:ascii="Arial Narrow" w:hAnsi="Arial Narrow"/>
                <w:bCs w:val="0"/>
                <w:lang w:val="ca-ES"/>
              </w:rPr>
            </w:pPr>
          </w:p>
          <w:p w:rsidR="002E1627" w:rsidRDefault="002E1627" w:rsidP="00DF0054">
            <w:pPr>
              <w:jc w:val="center"/>
              <w:cnfStyle w:val="100000000000"/>
              <w:rPr>
                <w:rFonts w:ascii="Arial Narrow" w:hAnsi="Arial Narrow"/>
                <w:bCs w:val="0"/>
                <w:lang w:val="ca-ES"/>
              </w:rPr>
            </w:pPr>
            <w:r>
              <w:rPr>
                <w:rFonts w:ascii="Arial Narrow" w:hAnsi="Arial Narrow"/>
                <w:bCs w:val="0"/>
                <w:lang w:val="ca-ES"/>
              </w:rPr>
              <w:t>13 a 15h</w:t>
            </w:r>
          </w:p>
          <w:p w:rsidR="002E1627" w:rsidRPr="00A06CFE" w:rsidRDefault="002E1627" w:rsidP="00DF0054">
            <w:pPr>
              <w:jc w:val="center"/>
              <w:cnfStyle w:val="10000000000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>Servei de menjador</w:t>
            </w:r>
            <w:r>
              <w:rPr>
                <w:rFonts w:ascii="Arial Narrow" w:hAnsi="Arial Narrow"/>
                <w:b w:val="0"/>
                <w:bCs w:val="0"/>
                <w:lang w:val="ca-ES"/>
              </w:rPr>
              <w:t xml:space="preserve"> (amb el casal ordinari)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 xml:space="preserve"> </w:t>
            </w:r>
          </w:p>
        </w:tc>
      </w:tr>
      <w:tr w:rsidR="002E1627" w:rsidRPr="00372312" w:rsidTr="00131E73">
        <w:trPr>
          <w:cnfStyle w:val="000000100000"/>
          <w:trHeight w:val="496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 al 6 de Juliol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131E73">
        <w:trPr>
          <w:trHeight w:val="15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9 al 13 de Juliol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131E73">
        <w:trPr>
          <w:cnfStyle w:val="000000100000"/>
          <w:trHeight w:val="496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16 al 20 de Juliol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131E73">
        <w:trPr>
          <w:trHeight w:val="15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23 al 27 de Juliol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131E73">
        <w:trPr>
          <w:cnfStyle w:val="000000100000"/>
          <w:trHeight w:val="496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23 al 27 de Juliol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131E73">
        <w:trPr>
          <w:trHeight w:val="496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 xml:space="preserve">Del 30 juliol al 3 d’agost 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DF0054">
        <w:trPr>
          <w:cnfStyle w:val="000000100000"/>
          <w:trHeight w:val="496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6 al 10 d’agost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DF0054">
        <w:trPr>
          <w:trHeight w:val="15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13 al 17 d’agost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DF0054">
        <w:trPr>
          <w:cnfStyle w:val="000000100000"/>
          <w:trHeight w:val="496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 20 al 24 d’agost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100000"/>
              <w:rPr>
                <w:rFonts w:ascii="Arial Narrow" w:hAnsi="Arial Narrow"/>
                <w:lang w:val="ca-ES"/>
              </w:rPr>
            </w:pPr>
          </w:p>
        </w:tc>
      </w:tr>
      <w:tr w:rsidR="002E1627" w:rsidRPr="00372312" w:rsidTr="00DF0054">
        <w:trPr>
          <w:trHeight w:val="15"/>
        </w:trPr>
        <w:tc>
          <w:tcPr>
            <w:cnfStyle w:val="001000000000"/>
            <w:tcW w:w="2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27 al 31 d’agost</w:t>
            </w:r>
          </w:p>
        </w:tc>
        <w:tc>
          <w:tcPr>
            <w:tcW w:w="119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E1627" w:rsidRPr="00A06CFE" w:rsidRDefault="002E1627" w:rsidP="00DF0054">
            <w:pPr>
              <w:cnfStyle w:val="000000000000"/>
              <w:rPr>
                <w:rFonts w:ascii="Arial Narrow" w:hAnsi="Arial Narrow"/>
                <w:lang w:val="ca-ES"/>
              </w:rPr>
            </w:pPr>
          </w:p>
        </w:tc>
      </w:tr>
    </w:tbl>
    <w:p w:rsidR="00DF0054" w:rsidRPr="00A06CFE" w:rsidRDefault="00DF0054" w:rsidP="00DF0054">
      <w:pPr>
        <w:tabs>
          <w:tab w:val="left" w:pos="1575"/>
        </w:tabs>
        <w:rPr>
          <w:rFonts w:ascii="Arial Narrow" w:hAnsi="Arial Narrow"/>
        </w:rPr>
      </w:pPr>
      <w:r w:rsidRPr="00A06CFE">
        <w:rPr>
          <w:rFonts w:ascii="Arial Narrow" w:hAnsi="Arial Narrow"/>
        </w:rPr>
        <w:tab/>
      </w:r>
    </w:p>
    <w:p w:rsidR="00B329D9" w:rsidRPr="00A06CFE" w:rsidRDefault="00B329D9" w:rsidP="00B329D9">
      <w:pPr>
        <w:tabs>
          <w:tab w:val="left" w:pos="1575"/>
        </w:tabs>
        <w:rPr>
          <w:rFonts w:ascii="Arial Narrow" w:hAnsi="Arial Narrow"/>
        </w:rPr>
      </w:pPr>
      <w:r w:rsidRPr="00A06CFE">
        <w:rPr>
          <w:rFonts w:ascii="Arial Narrow" w:hAnsi="Arial Narrow"/>
        </w:rPr>
        <w:tab/>
      </w:r>
    </w:p>
    <w:p w:rsidR="00B329D9" w:rsidRPr="00A06CFE" w:rsidRDefault="00B329D9" w:rsidP="00B329D9">
      <w:pPr>
        <w:tabs>
          <w:tab w:val="left" w:pos="1575"/>
        </w:tabs>
        <w:jc w:val="right"/>
        <w:rPr>
          <w:rFonts w:ascii="Arial Narrow" w:hAnsi="Arial Narrow"/>
          <w:sz w:val="24"/>
          <w:lang w:val="ca-ES"/>
        </w:rPr>
      </w:pPr>
      <w:r w:rsidRPr="00A06CFE">
        <w:rPr>
          <w:rFonts w:ascii="Arial Narrow" w:hAnsi="Arial Narrow"/>
          <w:sz w:val="24"/>
          <w:lang w:val="ca-ES"/>
        </w:rPr>
        <w:t>Els diferents serveis de casal es dura</w:t>
      </w:r>
      <w:r w:rsidR="002E1627">
        <w:rPr>
          <w:rFonts w:ascii="Arial Narrow" w:hAnsi="Arial Narrow"/>
          <w:sz w:val="24"/>
          <w:lang w:val="ca-ES"/>
        </w:rPr>
        <w:t>n a terme si hi ha un mínim de 10</w:t>
      </w:r>
      <w:r w:rsidRPr="00A06CFE">
        <w:rPr>
          <w:rFonts w:ascii="Arial Narrow" w:hAnsi="Arial Narrow"/>
          <w:sz w:val="24"/>
          <w:lang w:val="ca-ES"/>
        </w:rPr>
        <w:t xml:space="preserve"> inscrits setmanals</w:t>
      </w:r>
      <w:r>
        <w:rPr>
          <w:rFonts w:ascii="Arial Narrow" w:hAnsi="Arial Narrow"/>
          <w:sz w:val="24"/>
          <w:lang w:val="ca-ES"/>
        </w:rPr>
        <w:t>.</w:t>
      </w:r>
    </w:p>
    <w:p w:rsidR="00B329D9" w:rsidRDefault="00B329D9" w:rsidP="00B329D9"/>
    <w:p w:rsidR="00B329D9" w:rsidRDefault="00B329D9" w:rsidP="00B329D9"/>
    <w:p w:rsidR="00B329D9" w:rsidRDefault="00B329D9"/>
    <w:sectPr w:rsidR="00B329D9" w:rsidSect="00622B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054" w:rsidRDefault="00DF0054" w:rsidP="003B4918">
      <w:pPr>
        <w:spacing w:after="0" w:line="240" w:lineRule="auto"/>
      </w:pPr>
      <w:r>
        <w:separator/>
      </w:r>
    </w:p>
  </w:endnote>
  <w:endnote w:type="continuationSeparator" w:id="1">
    <w:p w:rsidR="00DF0054" w:rsidRDefault="00DF0054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054" w:rsidRDefault="00DF005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054" w:rsidRDefault="00DF005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054" w:rsidRDefault="00DF005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054" w:rsidRDefault="00DF0054" w:rsidP="003B4918">
      <w:pPr>
        <w:spacing w:after="0" w:line="240" w:lineRule="auto"/>
      </w:pPr>
      <w:r>
        <w:separator/>
      </w:r>
    </w:p>
  </w:footnote>
  <w:footnote w:type="continuationSeparator" w:id="1">
    <w:p w:rsidR="00DF0054" w:rsidRDefault="00DF0054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054" w:rsidRDefault="00DF0054">
    <w:pPr>
      <w:pStyle w:val="Encabezado"/>
    </w:pPr>
    <w:r w:rsidRPr="006B1EE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054" w:rsidRDefault="00DF0054">
    <w:pPr>
      <w:pStyle w:val="Encabezado"/>
    </w:pPr>
    <w:r w:rsidRPr="006B1EE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3" o:spid="_x0000_s2051" type="#_x0000_t75" style="position:absolute;margin-left:0;margin-top:0;width:631.7pt;height:880.3pt;z-index:-251656192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054" w:rsidRDefault="00DF0054">
    <w:pPr>
      <w:pStyle w:val="Encabezado"/>
    </w:pPr>
    <w:r w:rsidRPr="006B1EE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F505C"/>
    <w:rsid w:val="000A2F77"/>
    <w:rsid w:val="000C2BAD"/>
    <w:rsid w:val="00131E73"/>
    <w:rsid w:val="002E1627"/>
    <w:rsid w:val="003B4918"/>
    <w:rsid w:val="00622B42"/>
    <w:rsid w:val="006B1EE4"/>
    <w:rsid w:val="006D1B51"/>
    <w:rsid w:val="00A60A81"/>
    <w:rsid w:val="00B329D9"/>
    <w:rsid w:val="00B93BEB"/>
    <w:rsid w:val="00BE33E8"/>
    <w:rsid w:val="00CC24C0"/>
    <w:rsid w:val="00DF0054"/>
    <w:rsid w:val="00EF5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A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B329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A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15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anna</cp:lastModifiedBy>
  <cp:revision>3</cp:revision>
  <dcterms:created xsi:type="dcterms:W3CDTF">2018-05-17T09:05:00Z</dcterms:created>
  <dcterms:modified xsi:type="dcterms:W3CDTF">2018-05-17T09:18:00Z</dcterms:modified>
</cp:coreProperties>
</file>